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Theme="minorHAnsi" w:eastAsiaTheme="minorHAnsi" w:hAnsiTheme="minorHAnsi" w:cstheme="minorBidi"/>
          <w:b w:val="0"/>
          <w:color w:val="000000" w:themeColor="text1"/>
          <w:kern w:val="0"/>
          <w:sz w:val="24"/>
          <w:szCs w:val="24"/>
        </w:rPr>
        <w:id w:val="1085186143"/>
        <w:docPartObj>
          <w:docPartGallery w:val="Cover Pages"/>
          <w:docPartUnique/>
        </w:docPartObj>
      </w:sdtPr>
      <w:sdtEndPr/>
      <w:sdtContent>
        <w:sdt>
          <w:sdtPr>
            <w:rPr>
              <w:sz w:val="96"/>
              <w:szCs w:val="96"/>
            </w:rPr>
            <w:alias w:val="Titel"/>
            <w:tag w:val=""/>
            <w:id w:val="-69349945"/>
            <w:placeholder>
              <w:docPart w:val="33B77E63297A4EA19036035360E8E431"/>
            </w:placeholder>
            <w:dataBinding w:prefixMappings="xmlns:ns0='http://purl.org/dc/elements/1.1/' xmlns:ns1='http://schemas.openxmlformats.org/package/2006/metadata/core-properties' " w:xpath="/ns1:coreProperties[1]/ns0:title[1]" w:storeItemID="{6C3C8BC8-F283-45AE-878A-BAB7291924A1}"/>
            <w:text w:multiLine="1"/>
          </w:sdtPr>
          <w:sdtEndPr/>
          <w:sdtContent>
            <w:p w14:paraId="4442A560" w14:textId="1EA08B81" w:rsidR="00D73BD6" w:rsidRPr="00A61528" w:rsidRDefault="00842108" w:rsidP="002C36FE">
              <w:pPr>
                <w:pStyle w:val="Titel"/>
                <w:rPr>
                  <w:sz w:val="96"/>
                  <w:szCs w:val="96"/>
                </w:rPr>
              </w:pPr>
              <w:r w:rsidRPr="00A61528">
                <w:rPr>
                  <w:sz w:val="96"/>
                  <w:szCs w:val="96"/>
                </w:rPr>
                <w:t xml:space="preserve">Schoolgids </w:t>
              </w:r>
              <w:r w:rsidRPr="00A61528">
                <w:rPr>
                  <w:sz w:val="96"/>
                  <w:szCs w:val="96"/>
                </w:rPr>
                <w:br/>
                <w:t>2025-2026</w:t>
              </w:r>
            </w:p>
          </w:sdtContent>
        </w:sdt>
        <w:p w14:paraId="4BCF2672" w14:textId="002CEF86" w:rsidR="00D73BD6" w:rsidRPr="00A61528" w:rsidRDefault="00A61528" w:rsidP="002C36FE">
          <w:pPr>
            <w:pStyle w:val="Ondertitel"/>
            <w:rPr>
              <w:rFonts w:asciiTheme="majorHAnsi" w:hAnsiTheme="majorHAnsi"/>
            </w:rPr>
          </w:pPr>
          <w:r w:rsidRPr="00A61528">
            <w:rPr>
              <w:rFonts w:asciiTheme="majorHAnsi" w:hAnsiTheme="majorHAnsi"/>
              <w:noProof/>
              <w:color w:val="FFFFFF" w:themeColor="background1"/>
              <w:sz w:val="2"/>
              <w:szCs w:val="2"/>
            </w:rPr>
            <mc:AlternateContent>
              <mc:Choice Requires="wpg">
                <w:drawing>
                  <wp:anchor distT="0" distB="0" distL="114300" distR="114300" simplePos="0" relativeHeight="251665408" behindDoc="1" locked="0" layoutInCell="1" allowOverlap="1" wp14:anchorId="204F66DF" wp14:editId="12D5DD57">
                    <wp:simplePos x="0" y="0"/>
                    <wp:positionH relativeFrom="page">
                      <wp:posOffset>-396240</wp:posOffset>
                    </wp:positionH>
                    <wp:positionV relativeFrom="page">
                      <wp:posOffset>167640</wp:posOffset>
                    </wp:positionV>
                    <wp:extent cx="7557770" cy="10692130"/>
                    <wp:effectExtent l="0" t="0" r="5080" b="0"/>
                    <wp:wrapNone/>
                    <wp:docPr id="1501526242" name="Groep 5"/>
                    <wp:cNvGraphicFramePr/>
                    <a:graphic xmlns:a="http://schemas.openxmlformats.org/drawingml/2006/main">
                      <a:graphicData uri="http://schemas.microsoft.com/office/word/2010/wordprocessingGroup">
                        <wpg:wgp>
                          <wpg:cNvGrpSpPr/>
                          <wpg:grpSpPr>
                            <a:xfrm>
                              <a:off x="0" y="0"/>
                              <a:ext cx="7557770" cy="10692130"/>
                              <a:chOff x="0" y="0"/>
                              <a:chExt cx="7557770" cy="10692130"/>
                            </a:xfrm>
                          </wpg:grpSpPr>
                          <pic:pic xmlns:pic="http://schemas.openxmlformats.org/drawingml/2006/picture">
                            <pic:nvPicPr>
                              <pic:cNvPr id="753482904" name="Voorpagina 1"/>
                              <pic:cNvPicPr>
                                <a:picLocks noChangeAspect="1"/>
                              </pic:cNvPicPr>
                            </pic:nvPicPr>
                            <pic:blipFill>
                              <a:blip r:embed="rId11">
                                <a:extLst>
                                  <a:ext uri="{96DAC541-7B7A-43D3-8B79-37D633B846F1}">
                                    <asvg:svgBlip xmlns:asvg="http://schemas.microsoft.com/office/drawing/2016/SVG/main" r:embed="rId12"/>
                                  </a:ext>
                                </a:extLst>
                              </a:blip>
                              <a:srcRect/>
                              <a:stretch/>
                            </pic:blipFill>
                            <pic:spPr>
                              <a:xfrm>
                                <a:off x="0" y="0"/>
                                <a:ext cx="7557770" cy="10692130"/>
                              </a:xfrm>
                              <a:prstGeom prst="rect">
                                <a:avLst/>
                              </a:prstGeom>
                            </pic:spPr>
                          </pic:pic>
                          <wps:wsp>
                            <wps:cNvPr id="1550466933" name="Tekstvak 8"/>
                            <wps:cNvSpPr txBox="1"/>
                            <wps:spPr>
                              <a:xfrm>
                                <a:off x="5312229" y="0"/>
                                <a:ext cx="2241176" cy="1301264"/>
                              </a:xfrm>
                              <a:prstGeom prst="rect">
                                <a:avLst/>
                              </a:prstGeom>
                              <a:noFill/>
                              <a:ln w="6350">
                                <a:noFill/>
                              </a:ln>
                            </wps:spPr>
                            <wps:txbx>
                              <w:txbxContent>
                                <w:p w14:paraId="6E48F399" w14:textId="77777777" w:rsidR="00D73BD6" w:rsidRPr="00666CBE" w:rsidRDefault="00D73BD6" w:rsidP="00666CBE">
                                  <w:pPr>
                                    <w:rPr>
                                      <w:color w:val="4000FF" w:themeColor="accent1"/>
                                    </w:rPr>
                                  </w:pPr>
                                  <w:hyperlink r:id="rId13" w:history="1">
                                    <w:r w:rsidRPr="00666CBE">
                                      <w:rPr>
                                        <w:rStyle w:val="Hyperlink"/>
                                        <w:color w:val="4000FF" w:themeColor="accent1"/>
                                      </w:rPr>
                                      <w:t>www.opdcrotterdam.nl</w:t>
                                    </w:r>
                                  </w:hyperlink>
                                </w:p>
                                <w:p w14:paraId="7FB62EB6" w14:textId="77777777" w:rsidR="00D73BD6" w:rsidRPr="00666CBE" w:rsidRDefault="00D73BD6" w:rsidP="00666CBE">
                                  <w:pPr>
                                    <w:rPr>
                                      <w:color w:val="4000FF" w:themeColor="accent1"/>
                                    </w:rPr>
                                  </w:pPr>
                                  <w:r w:rsidRPr="00666CBE">
                                    <w:rPr>
                                      <w:color w:val="4000FF" w:themeColor="accent1"/>
                                    </w:rPr>
                                    <w:t>010 - 7147300</w:t>
                                  </w:r>
                                </w:p>
                                <w:p w14:paraId="0B2AFF52" w14:textId="77777777" w:rsidR="00D73BD6" w:rsidRPr="00666CBE" w:rsidRDefault="00D73BD6" w:rsidP="00666CBE">
                                  <w:pPr>
                                    <w:rPr>
                                      <w:color w:val="4000FF" w:themeColor="accent1"/>
                                    </w:rPr>
                                  </w:pPr>
                                  <w:hyperlink r:id="rId14" w:history="1">
                                    <w:r w:rsidRPr="00666CBE">
                                      <w:rPr>
                                        <w:rStyle w:val="Hyperlink"/>
                                        <w:color w:val="4000FF" w:themeColor="accent1"/>
                                      </w:rPr>
                                      <w:t>info@eenheidzorg.nl</w:t>
                                    </w:r>
                                  </w:hyperlink>
                                </w:p>
                              </w:txbxContent>
                            </wps:txbx>
                            <wps:bodyPr rot="0" spcFirstLastPara="0" vertOverflow="overflow" horzOverflow="overflow" vert="horz" wrap="square" lIns="0" tIns="612000" rIns="0" bIns="0" numCol="1" spcCol="0" rtlCol="0" fromWordArt="0" anchor="t" anchorCtr="0" forceAA="0" upright="1" compatLnSpc="1">
                              <a:prstTxWarp prst="textNoShape">
                                <a:avLst/>
                              </a:prstTxWarp>
                              <a:noAutofit/>
                            </wps:bodyPr>
                          </wps:wsp>
                          <pic:pic xmlns:pic="http://schemas.openxmlformats.org/drawingml/2006/picture">
                            <pic:nvPicPr>
                              <pic:cNvPr id="370857405" name="Logo"/>
                              <pic:cNvPicPr>
                                <a:picLocks noChangeAspect="1"/>
                              </pic:cNvPicPr>
                            </pic:nvPicPr>
                            <pic:blipFill>
                              <a:blip r:embed="rId15">
                                <a:extLst>
                                  <a:ext uri="{96DAC541-7B7A-43D3-8B79-37D633B846F1}">
                                    <asvg:svgBlip xmlns:asvg="http://schemas.microsoft.com/office/drawing/2016/SVG/main" r:embed="rId16"/>
                                  </a:ext>
                                </a:extLst>
                              </a:blip>
                              <a:stretch>
                                <a:fillRect/>
                              </a:stretch>
                            </pic:blipFill>
                            <pic:spPr>
                              <a:xfrm>
                                <a:off x="533400" y="576943"/>
                                <a:ext cx="2880360" cy="645160"/>
                              </a:xfrm>
                              <a:prstGeom prst="rect">
                                <a:avLst/>
                              </a:prstGeom>
                            </pic:spPr>
                          </pic:pic>
                        </wpg:wgp>
                      </a:graphicData>
                    </a:graphic>
                  </wp:anchor>
                </w:drawing>
              </mc:Choice>
              <mc:Fallback>
                <w:pict>
                  <v:group w14:anchorId="204F66DF" id="Groep 5" o:spid="_x0000_s1026" style="position:absolute;margin-left:-31.2pt;margin-top:13.2pt;width:595.1pt;height:841.9pt;z-index:-251651072;mso-position-horizontal-relative:page;mso-position-vertical-relative:page" coordsize="75577,10692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Voorpagina 1" o:spid="_x0000_s1027" type="#_x0000_t75" style="position:absolute;width:75577;height:106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">
                      <v:imagedata r:id="rId17" o:title=""/>
                    </v:shape>
                    <v:shapetype id="_x0000_t202" coordsize="21600,21600" o:spt="202" path="m,l,21600r21600,l21600,xe">
                      <v:stroke joinstyle="miter"/>
                      <v:path gradientshapeok="t" o:connecttype="rect"/>
                    </v:shapetype>
                    <v:shape id="Tekstvak 8" o:spid="_x0000_s1028" type="#_x0000_t202" style="position:absolute;left:53122;width:22412;height:13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" filled="f" stroked="f" strokeweight=".5pt">
                      <v:textbox inset="0,17mm,0,0">
                        <w:txbxContent>
                          <w:p w14:paraId="6E48F399" w14:textId="77777777" w:rsidR="00D73BD6" w:rsidRPr="00666CBE" w:rsidRDefault="00D73BD6" w:rsidP="00666CBE">
                            <w:pPr>
                              <w:rPr>
                                <w:color w:val="4000FF" w:themeColor="accent1"/>
                              </w:rPr>
                            </w:pPr>
                            <w:hyperlink r:id="rId18" w:history="1">
                              <w:r w:rsidRPr="00666CBE">
                                <w:rPr>
                                  <w:rStyle w:val="Hyperlink"/>
                                  <w:color w:val="4000FF" w:themeColor="accent1"/>
                                </w:rPr>
                                <w:t>www.opdcrotterdam.nl</w:t>
                              </w:r>
                            </w:hyperlink>
                          </w:p>
                          <w:p w14:paraId="7FB62EB6" w14:textId="77777777" w:rsidR="00D73BD6" w:rsidRPr="00666CBE" w:rsidRDefault="00D73BD6" w:rsidP="00666CBE">
                            <w:pPr>
                              <w:rPr>
                                <w:color w:val="4000FF" w:themeColor="accent1"/>
                              </w:rPr>
                            </w:pPr>
                            <w:r w:rsidRPr="00666CBE">
                              <w:rPr>
                                <w:color w:val="4000FF" w:themeColor="accent1"/>
                              </w:rPr>
                              <w:t>010 - 7147300</w:t>
                            </w:r>
                          </w:p>
                          <w:p w14:paraId="0B2AFF52" w14:textId="77777777" w:rsidR="00D73BD6" w:rsidRPr="00666CBE" w:rsidRDefault="00D73BD6" w:rsidP="00666CBE">
                            <w:pPr>
                              <w:rPr>
                                <w:color w:val="4000FF" w:themeColor="accent1"/>
                              </w:rPr>
                            </w:pPr>
                            <w:hyperlink r:id="rId19" w:history="1">
                              <w:r w:rsidRPr="00666CBE">
                                <w:rPr>
                                  <w:rStyle w:val="Hyperlink"/>
                                  <w:color w:val="4000FF" w:themeColor="accent1"/>
                                </w:rPr>
                                <w:t>info@eenheidzorg.nl</w:t>
                              </w:r>
                            </w:hyperlink>
                          </w:p>
                        </w:txbxContent>
                      </v:textbox>
                    </v:shape>
                    <v:shape id="Logo" o:spid="_x0000_s1029" type="#_x0000_t75" style="position:absolute;left:5334;top:5769;width:28803;height:6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">
                      <v:imagedata r:id="rId20" o:title=""/>
                    </v:shape>
                    <w10:wrap anchorx="page" anchory="page"/>
                  </v:group>
                </w:pict>
              </mc:Fallback>
            </mc:AlternateContent>
          </w:r>
          <w:r w:rsidR="00D73BD6" w:rsidRPr="00A61528">
            <w:rPr>
              <w:rFonts w:asciiTheme="majorHAnsi" w:hAnsiTheme="majorHAnsi"/>
              <w:noProof/>
              <w:color w:val="FFFFFF" w:themeColor="background1"/>
              <w:sz w:val="2"/>
              <w:szCs w:val="2"/>
            </w:rPr>
            <w:drawing>
              <wp:anchor distT="0" distB="0" distL="71755" distR="0" simplePos="0" relativeHeight="251664384" behindDoc="1" locked="0" layoutInCell="1" allowOverlap="1" wp14:anchorId="7F22D770" wp14:editId="32E2A27E">
                <wp:simplePos x="0" y="0"/>
                <wp:positionH relativeFrom="page">
                  <wp:posOffset>1741170</wp:posOffset>
                </wp:positionH>
                <wp:positionV relativeFrom="page">
                  <wp:posOffset>3343910</wp:posOffset>
                </wp:positionV>
                <wp:extent cx="6840000" cy="6840000"/>
                <wp:effectExtent l="0" t="0" r="0" b="0"/>
                <wp:wrapSquare wrapText="bothSides"/>
                <wp:docPr id="494201870" name="Diagram 2"/>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14:sizeRelH relativeFrom="page">
                  <wp14:pctWidth>0</wp14:pctWidth>
                </wp14:sizeRelH>
                <wp14:sizeRelV relativeFrom="page">
                  <wp14:pctHeight>0</wp14:pctHeight>
                </wp14:sizeRelV>
              </wp:anchor>
            </w:drawing>
          </w:r>
        </w:p>
        <w:p w14:paraId="6502C3B2" w14:textId="168DBAD6" w:rsidR="00D73BD6" w:rsidRPr="00A61528" w:rsidRDefault="00D73BD6" w:rsidP="002C36FE">
          <w:pPr>
            <w:rPr>
              <w:rFonts w:asciiTheme="majorHAnsi" w:hAnsiTheme="majorHAnsi"/>
            </w:rPr>
          </w:pPr>
        </w:p>
        <w:p w14:paraId="361A6D2A" w14:textId="664F982C" w:rsidR="00D73BD6" w:rsidRPr="00A61528" w:rsidRDefault="00D73BD6" w:rsidP="002C36FE">
          <w:pPr>
            <w:rPr>
              <w:rFonts w:asciiTheme="majorHAnsi" w:hAnsiTheme="majorHAnsi"/>
            </w:rPr>
          </w:pPr>
        </w:p>
        <w:p w14:paraId="2EDAB482" w14:textId="3B80867A" w:rsidR="00D73BD6" w:rsidRPr="00A61528" w:rsidRDefault="00D73BD6">
          <w:pPr>
            <w:spacing w:line="240" w:lineRule="auto"/>
            <w:rPr>
              <w:rFonts w:asciiTheme="majorHAnsi" w:eastAsiaTheme="majorEastAsia" w:hAnsiTheme="majorHAnsi" w:cstheme="majorBidi"/>
              <w:b/>
              <w:color w:val="4000FF" w:themeColor="accent1"/>
              <w:kern w:val="28"/>
              <w:sz w:val="84"/>
              <w:szCs w:val="56"/>
            </w:rPr>
          </w:pPr>
          <w:r w:rsidRPr="00A61528">
            <w:rPr>
              <w:rFonts w:asciiTheme="majorHAnsi" w:eastAsiaTheme="majorEastAsia" w:hAnsiTheme="majorHAnsi" w:cstheme="majorBidi"/>
              <w:color w:val="4000FF" w:themeColor="accent1"/>
              <w:kern w:val="28"/>
              <w:sz w:val="84"/>
              <w:szCs w:val="56"/>
            </w:rPr>
            <w:br w:type="page"/>
          </w:r>
        </w:p>
      </w:sdtContent>
    </w:sdt>
    <w:p w14:paraId="6093A4E8" w14:textId="0BE89A28" w:rsidR="00AD44BD" w:rsidRDefault="00A3523B">
      <w:pPr>
        <w:pStyle w:val="Inhopg1"/>
        <w:tabs>
          <w:tab w:val="left" w:pos="709"/>
          <w:tab w:val="right" w:pos="10194"/>
        </w:tabs>
        <w:rPr>
          <w:rFonts w:eastAsiaTheme="minorEastAsia"/>
          <w:b w:val="0"/>
          <w:noProof/>
          <w:color w:val="auto"/>
          <w:kern w:val="2"/>
          <w:sz w:val="24"/>
          <w:lang w:eastAsia="nl-NL"/>
        </w:rPr>
      </w:pPr>
      <w:r w:rsidRPr="00A61528">
        <w:rPr>
          <w:rFonts w:asciiTheme="majorHAnsi" w:hAnsiTheme="majorHAnsi"/>
          <w:noProof/>
        </w:rPr>
        <w:lastRenderedPageBreak/>
        <w:fldChar w:fldCharType="begin"/>
      </w:r>
      <w:r w:rsidRPr="00A61528">
        <w:rPr>
          <w:rFonts w:asciiTheme="majorHAnsi" w:hAnsiTheme="majorHAnsi"/>
          <w:noProof/>
        </w:rPr>
        <w:instrText xml:space="preserve"> TOC \o "1-4" \h \z \u </w:instrText>
      </w:r>
      <w:r w:rsidRPr="00A61528">
        <w:rPr>
          <w:rFonts w:asciiTheme="majorHAnsi" w:hAnsiTheme="majorHAnsi"/>
          <w:noProof/>
        </w:rPr>
        <w:fldChar w:fldCharType="separate"/>
      </w:r>
      <w:hyperlink w:anchor="_Toc219972202" w:history="1">
        <w:r w:rsidR="00AD44BD" w:rsidRPr="00F232BE">
          <w:rPr>
            <w:rStyle w:val="Hyperlink"/>
            <w:noProof/>
          </w:rPr>
          <w:t>1.</w:t>
        </w:r>
        <w:r w:rsidR="00AD44BD">
          <w:rPr>
            <w:rFonts w:eastAsiaTheme="minorEastAsia"/>
            <w:b w:val="0"/>
            <w:noProof/>
            <w:color w:val="auto"/>
            <w:kern w:val="2"/>
            <w:sz w:val="24"/>
            <w:lang w:eastAsia="nl-NL"/>
          </w:rPr>
          <w:tab/>
        </w:r>
        <w:r w:rsidR="00AD44BD" w:rsidRPr="00F232BE">
          <w:rPr>
            <w:rStyle w:val="Hyperlink"/>
            <w:noProof/>
          </w:rPr>
          <w:t>OPDC Rotterdam in het kort</w:t>
        </w:r>
        <w:r w:rsidR="00AD44BD">
          <w:rPr>
            <w:noProof/>
            <w:webHidden/>
          </w:rPr>
          <w:tab/>
        </w:r>
        <w:r w:rsidR="00AD44BD">
          <w:rPr>
            <w:noProof/>
            <w:webHidden/>
          </w:rPr>
          <w:fldChar w:fldCharType="begin"/>
        </w:r>
        <w:r w:rsidR="00AD44BD">
          <w:rPr>
            <w:noProof/>
            <w:webHidden/>
          </w:rPr>
          <w:instrText xml:space="preserve"> PAGEREF _Toc219972202 \h </w:instrText>
        </w:r>
        <w:r w:rsidR="00AD44BD">
          <w:rPr>
            <w:noProof/>
            <w:webHidden/>
          </w:rPr>
        </w:r>
        <w:r w:rsidR="00AD44BD">
          <w:rPr>
            <w:noProof/>
            <w:webHidden/>
          </w:rPr>
          <w:fldChar w:fldCharType="separate"/>
        </w:r>
        <w:r w:rsidR="00DA3233">
          <w:rPr>
            <w:noProof/>
            <w:webHidden/>
          </w:rPr>
          <w:t>2</w:t>
        </w:r>
        <w:r w:rsidR="00AD44BD">
          <w:rPr>
            <w:noProof/>
            <w:webHidden/>
          </w:rPr>
          <w:fldChar w:fldCharType="end"/>
        </w:r>
      </w:hyperlink>
    </w:p>
    <w:p w14:paraId="1B2A4D3F" w14:textId="62D716C7" w:rsidR="00AD44BD" w:rsidRDefault="00AD44BD">
      <w:pPr>
        <w:pStyle w:val="Inhopg1"/>
        <w:tabs>
          <w:tab w:val="left" w:pos="709"/>
          <w:tab w:val="right" w:pos="10194"/>
        </w:tabs>
        <w:rPr>
          <w:rFonts w:eastAsiaTheme="minorEastAsia"/>
          <w:b w:val="0"/>
          <w:noProof/>
          <w:color w:val="auto"/>
          <w:kern w:val="2"/>
          <w:sz w:val="24"/>
          <w:lang w:eastAsia="nl-NL"/>
        </w:rPr>
      </w:pPr>
      <w:hyperlink w:anchor="_Toc219972203" w:history="1">
        <w:r w:rsidRPr="00F232BE">
          <w:rPr>
            <w:rStyle w:val="Hyperlink"/>
            <w:rFonts w:eastAsia="Verdana"/>
            <w:noProof/>
          </w:rPr>
          <w:t>2.</w:t>
        </w:r>
        <w:r>
          <w:rPr>
            <w:rFonts w:eastAsiaTheme="minorEastAsia"/>
            <w:b w:val="0"/>
            <w:noProof/>
            <w:color w:val="auto"/>
            <w:kern w:val="2"/>
            <w:sz w:val="24"/>
            <w:lang w:eastAsia="nl-NL"/>
          </w:rPr>
          <w:tab/>
        </w:r>
        <w:r w:rsidRPr="00F232BE">
          <w:rPr>
            <w:rStyle w:val="Hyperlink"/>
            <w:rFonts w:eastAsia="Verdana"/>
            <w:noProof/>
          </w:rPr>
          <w:t>Even voorstellen….</w:t>
        </w:r>
        <w:r>
          <w:rPr>
            <w:noProof/>
            <w:webHidden/>
          </w:rPr>
          <w:tab/>
        </w:r>
        <w:r>
          <w:rPr>
            <w:noProof/>
            <w:webHidden/>
          </w:rPr>
          <w:fldChar w:fldCharType="begin"/>
        </w:r>
        <w:r>
          <w:rPr>
            <w:noProof/>
            <w:webHidden/>
          </w:rPr>
          <w:instrText xml:space="preserve"> PAGEREF _Toc219972203 \h </w:instrText>
        </w:r>
        <w:r>
          <w:rPr>
            <w:noProof/>
            <w:webHidden/>
          </w:rPr>
        </w:r>
        <w:r>
          <w:rPr>
            <w:noProof/>
            <w:webHidden/>
          </w:rPr>
          <w:fldChar w:fldCharType="separate"/>
        </w:r>
        <w:r w:rsidR="00DA3233">
          <w:rPr>
            <w:noProof/>
            <w:webHidden/>
          </w:rPr>
          <w:t>3</w:t>
        </w:r>
        <w:r>
          <w:rPr>
            <w:noProof/>
            <w:webHidden/>
          </w:rPr>
          <w:fldChar w:fldCharType="end"/>
        </w:r>
      </w:hyperlink>
    </w:p>
    <w:p w14:paraId="40E2321E" w14:textId="214F53F9" w:rsidR="00AD44BD" w:rsidRDefault="00AD44BD">
      <w:pPr>
        <w:pStyle w:val="Inhopg2"/>
        <w:rPr>
          <w:rFonts w:eastAsiaTheme="minorEastAsia"/>
          <w:b w:val="0"/>
          <w:noProof/>
          <w:color w:val="auto"/>
          <w:kern w:val="2"/>
          <w:sz w:val="24"/>
          <w:lang w:eastAsia="nl-NL"/>
        </w:rPr>
      </w:pPr>
      <w:hyperlink w:anchor="_Toc219972204" w:history="1">
        <w:r w:rsidRPr="00F232BE">
          <w:rPr>
            <w:rStyle w:val="Hyperlink"/>
            <w:noProof/>
          </w:rPr>
          <w:t>ONZE VISIE</w:t>
        </w:r>
        <w:r>
          <w:rPr>
            <w:noProof/>
            <w:webHidden/>
          </w:rPr>
          <w:tab/>
        </w:r>
        <w:r>
          <w:rPr>
            <w:noProof/>
            <w:webHidden/>
          </w:rPr>
          <w:fldChar w:fldCharType="begin"/>
        </w:r>
        <w:r>
          <w:rPr>
            <w:noProof/>
            <w:webHidden/>
          </w:rPr>
          <w:instrText xml:space="preserve"> PAGEREF _Toc219972204 \h </w:instrText>
        </w:r>
        <w:r>
          <w:rPr>
            <w:noProof/>
            <w:webHidden/>
          </w:rPr>
        </w:r>
        <w:r>
          <w:rPr>
            <w:noProof/>
            <w:webHidden/>
          </w:rPr>
          <w:fldChar w:fldCharType="separate"/>
        </w:r>
        <w:r w:rsidR="00DA3233">
          <w:rPr>
            <w:noProof/>
            <w:webHidden/>
          </w:rPr>
          <w:t>3</w:t>
        </w:r>
        <w:r>
          <w:rPr>
            <w:noProof/>
            <w:webHidden/>
          </w:rPr>
          <w:fldChar w:fldCharType="end"/>
        </w:r>
      </w:hyperlink>
    </w:p>
    <w:p w14:paraId="40A986A2" w14:textId="0D6863FB" w:rsidR="00AD44BD" w:rsidRDefault="00AD44BD">
      <w:pPr>
        <w:pStyle w:val="Inhopg2"/>
        <w:rPr>
          <w:rFonts w:eastAsiaTheme="minorEastAsia"/>
          <w:b w:val="0"/>
          <w:noProof/>
          <w:color w:val="auto"/>
          <w:kern w:val="2"/>
          <w:sz w:val="24"/>
          <w:lang w:eastAsia="nl-NL"/>
        </w:rPr>
      </w:pPr>
      <w:hyperlink w:anchor="_Toc219972205" w:history="1">
        <w:r w:rsidRPr="00F232BE">
          <w:rPr>
            <w:rStyle w:val="Hyperlink"/>
            <w:noProof/>
          </w:rPr>
          <w:t>WAARDEVOL ONDERWIJS</w:t>
        </w:r>
        <w:r>
          <w:rPr>
            <w:noProof/>
            <w:webHidden/>
          </w:rPr>
          <w:tab/>
        </w:r>
        <w:r>
          <w:rPr>
            <w:noProof/>
            <w:webHidden/>
          </w:rPr>
          <w:fldChar w:fldCharType="begin"/>
        </w:r>
        <w:r>
          <w:rPr>
            <w:noProof/>
            <w:webHidden/>
          </w:rPr>
          <w:instrText xml:space="preserve"> PAGEREF _Toc219972205 \h </w:instrText>
        </w:r>
        <w:r>
          <w:rPr>
            <w:noProof/>
            <w:webHidden/>
          </w:rPr>
        </w:r>
        <w:r>
          <w:rPr>
            <w:noProof/>
            <w:webHidden/>
          </w:rPr>
          <w:fldChar w:fldCharType="separate"/>
        </w:r>
        <w:r w:rsidR="00DA3233">
          <w:rPr>
            <w:noProof/>
            <w:webHidden/>
          </w:rPr>
          <w:t>3</w:t>
        </w:r>
        <w:r>
          <w:rPr>
            <w:noProof/>
            <w:webHidden/>
          </w:rPr>
          <w:fldChar w:fldCharType="end"/>
        </w:r>
      </w:hyperlink>
    </w:p>
    <w:p w14:paraId="429ED79B" w14:textId="6C95CAD1" w:rsidR="00AD44BD" w:rsidRDefault="00AD44BD">
      <w:pPr>
        <w:pStyle w:val="Inhopg2"/>
        <w:rPr>
          <w:rFonts w:eastAsiaTheme="minorEastAsia"/>
          <w:b w:val="0"/>
          <w:noProof/>
          <w:color w:val="auto"/>
          <w:kern w:val="2"/>
          <w:sz w:val="24"/>
          <w:lang w:eastAsia="nl-NL"/>
        </w:rPr>
      </w:pPr>
      <w:hyperlink w:anchor="_Toc219972206" w:history="1">
        <w:r w:rsidRPr="00F232BE">
          <w:rPr>
            <w:rStyle w:val="Hyperlink"/>
            <w:noProof/>
          </w:rPr>
          <w:t>ADRESSEN</w:t>
        </w:r>
        <w:r>
          <w:rPr>
            <w:noProof/>
            <w:webHidden/>
          </w:rPr>
          <w:tab/>
        </w:r>
        <w:r>
          <w:rPr>
            <w:noProof/>
            <w:webHidden/>
          </w:rPr>
          <w:fldChar w:fldCharType="begin"/>
        </w:r>
        <w:r>
          <w:rPr>
            <w:noProof/>
            <w:webHidden/>
          </w:rPr>
          <w:instrText xml:space="preserve"> PAGEREF _Toc219972206 \h </w:instrText>
        </w:r>
        <w:r>
          <w:rPr>
            <w:noProof/>
            <w:webHidden/>
          </w:rPr>
        </w:r>
        <w:r>
          <w:rPr>
            <w:noProof/>
            <w:webHidden/>
          </w:rPr>
          <w:fldChar w:fldCharType="separate"/>
        </w:r>
        <w:r w:rsidR="00DA3233">
          <w:rPr>
            <w:noProof/>
            <w:webHidden/>
          </w:rPr>
          <w:t>5</w:t>
        </w:r>
        <w:r>
          <w:rPr>
            <w:noProof/>
            <w:webHidden/>
          </w:rPr>
          <w:fldChar w:fldCharType="end"/>
        </w:r>
      </w:hyperlink>
    </w:p>
    <w:p w14:paraId="62C23E95" w14:textId="1C65A41E" w:rsidR="00AD44BD" w:rsidRDefault="00AD44BD">
      <w:pPr>
        <w:pStyle w:val="Inhopg2"/>
        <w:rPr>
          <w:rFonts w:eastAsiaTheme="minorEastAsia"/>
          <w:b w:val="0"/>
          <w:noProof/>
          <w:color w:val="auto"/>
          <w:kern w:val="2"/>
          <w:sz w:val="24"/>
          <w:lang w:eastAsia="nl-NL"/>
        </w:rPr>
      </w:pPr>
      <w:hyperlink w:anchor="_Toc219972207" w:history="1">
        <w:r w:rsidRPr="00F232BE">
          <w:rPr>
            <w:rStyle w:val="Hyperlink"/>
            <w:noProof/>
          </w:rPr>
          <w:t>WEBSITE</w:t>
        </w:r>
        <w:r>
          <w:rPr>
            <w:noProof/>
            <w:webHidden/>
          </w:rPr>
          <w:tab/>
        </w:r>
        <w:r>
          <w:rPr>
            <w:noProof/>
            <w:webHidden/>
          </w:rPr>
          <w:fldChar w:fldCharType="begin"/>
        </w:r>
        <w:r>
          <w:rPr>
            <w:noProof/>
            <w:webHidden/>
          </w:rPr>
          <w:instrText xml:space="preserve"> PAGEREF _Toc219972207 \h </w:instrText>
        </w:r>
        <w:r>
          <w:rPr>
            <w:noProof/>
            <w:webHidden/>
          </w:rPr>
        </w:r>
        <w:r>
          <w:rPr>
            <w:noProof/>
            <w:webHidden/>
          </w:rPr>
          <w:fldChar w:fldCharType="separate"/>
        </w:r>
        <w:r w:rsidR="00DA3233">
          <w:rPr>
            <w:noProof/>
            <w:webHidden/>
          </w:rPr>
          <w:t>5</w:t>
        </w:r>
        <w:r>
          <w:rPr>
            <w:noProof/>
            <w:webHidden/>
          </w:rPr>
          <w:fldChar w:fldCharType="end"/>
        </w:r>
      </w:hyperlink>
    </w:p>
    <w:p w14:paraId="50E7BBD6" w14:textId="3096B7D0" w:rsidR="00AD44BD" w:rsidRDefault="00AD44BD">
      <w:pPr>
        <w:pStyle w:val="Inhopg1"/>
        <w:tabs>
          <w:tab w:val="left" w:pos="709"/>
          <w:tab w:val="right" w:pos="10194"/>
        </w:tabs>
        <w:rPr>
          <w:rFonts w:eastAsiaTheme="minorEastAsia"/>
          <w:b w:val="0"/>
          <w:noProof/>
          <w:color w:val="auto"/>
          <w:kern w:val="2"/>
          <w:sz w:val="24"/>
          <w:lang w:eastAsia="nl-NL"/>
        </w:rPr>
      </w:pPr>
      <w:hyperlink w:anchor="_Toc219972208" w:history="1">
        <w:r w:rsidRPr="00F232BE">
          <w:rPr>
            <w:rStyle w:val="Hyperlink"/>
            <w:rFonts w:eastAsia="Verdana"/>
            <w:noProof/>
          </w:rPr>
          <w:t>3.</w:t>
        </w:r>
        <w:r>
          <w:rPr>
            <w:rFonts w:eastAsiaTheme="minorEastAsia"/>
            <w:b w:val="0"/>
            <w:noProof/>
            <w:color w:val="auto"/>
            <w:kern w:val="2"/>
            <w:sz w:val="24"/>
            <w:lang w:eastAsia="nl-NL"/>
          </w:rPr>
          <w:tab/>
        </w:r>
        <w:r w:rsidRPr="00F232BE">
          <w:rPr>
            <w:rStyle w:val="Hyperlink"/>
            <w:rFonts w:eastAsia="Verdana"/>
            <w:noProof/>
          </w:rPr>
          <w:t>WAT MAAKT HET OPDC BIJZONDER?</w:t>
        </w:r>
        <w:r>
          <w:rPr>
            <w:noProof/>
            <w:webHidden/>
          </w:rPr>
          <w:tab/>
        </w:r>
        <w:r>
          <w:rPr>
            <w:noProof/>
            <w:webHidden/>
          </w:rPr>
          <w:fldChar w:fldCharType="begin"/>
        </w:r>
        <w:r>
          <w:rPr>
            <w:noProof/>
            <w:webHidden/>
          </w:rPr>
          <w:instrText xml:space="preserve"> PAGEREF _Toc219972208 \h </w:instrText>
        </w:r>
        <w:r>
          <w:rPr>
            <w:noProof/>
            <w:webHidden/>
          </w:rPr>
        </w:r>
        <w:r>
          <w:rPr>
            <w:noProof/>
            <w:webHidden/>
          </w:rPr>
          <w:fldChar w:fldCharType="separate"/>
        </w:r>
        <w:r w:rsidR="00DA3233">
          <w:rPr>
            <w:noProof/>
            <w:webHidden/>
          </w:rPr>
          <w:t>6</w:t>
        </w:r>
        <w:r>
          <w:rPr>
            <w:noProof/>
            <w:webHidden/>
          </w:rPr>
          <w:fldChar w:fldCharType="end"/>
        </w:r>
      </w:hyperlink>
    </w:p>
    <w:p w14:paraId="651DD52F" w14:textId="77B3334E" w:rsidR="00AD44BD" w:rsidRDefault="00AD44BD">
      <w:pPr>
        <w:pStyle w:val="Inhopg2"/>
        <w:rPr>
          <w:rFonts w:eastAsiaTheme="minorEastAsia"/>
          <w:b w:val="0"/>
          <w:noProof/>
          <w:color w:val="auto"/>
          <w:kern w:val="2"/>
          <w:sz w:val="24"/>
          <w:lang w:eastAsia="nl-NL"/>
        </w:rPr>
      </w:pPr>
      <w:hyperlink w:anchor="_Toc219972209" w:history="1">
        <w:r w:rsidRPr="00F232BE">
          <w:rPr>
            <w:rStyle w:val="Hyperlink"/>
            <w:noProof/>
          </w:rPr>
          <w:t>ELKE LEERLING EEN NIEUWE KANS</w:t>
        </w:r>
        <w:r>
          <w:rPr>
            <w:noProof/>
            <w:webHidden/>
          </w:rPr>
          <w:tab/>
        </w:r>
        <w:r>
          <w:rPr>
            <w:noProof/>
            <w:webHidden/>
          </w:rPr>
          <w:fldChar w:fldCharType="begin"/>
        </w:r>
        <w:r>
          <w:rPr>
            <w:noProof/>
            <w:webHidden/>
          </w:rPr>
          <w:instrText xml:space="preserve"> PAGEREF _Toc219972209 \h </w:instrText>
        </w:r>
        <w:r>
          <w:rPr>
            <w:noProof/>
            <w:webHidden/>
          </w:rPr>
        </w:r>
        <w:r>
          <w:rPr>
            <w:noProof/>
            <w:webHidden/>
          </w:rPr>
          <w:fldChar w:fldCharType="separate"/>
        </w:r>
        <w:r w:rsidR="00DA3233">
          <w:rPr>
            <w:noProof/>
            <w:webHidden/>
          </w:rPr>
          <w:t>6</w:t>
        </w:r>
        <w:r>
          <w:rPr>
            <w:noProof/>
            <w:webHidden/>
          </w:rPr>
          <w:fldChar w:fldCharType="end"/>
        </w:r>
      </w:hyperlink>
    </w:p>
    <w:p w14:paraId="4488611D" w14:textId="714BC99F" w:rsidR="00AD44BD" w:rsidRDefault="00AD44BD">
      <w:pPr>
        <w:pStyle w:val="Inhopg2"/>
        <w:rPr>
          <w:rFonts w:eastAsiaTheme="minorEastAsia"/>
          <w:b w:val="0"/>
          <w:noProof/>
          <w:color w:val="auto"/>
          <w:kern w:val="2"/>
          <w:sz w:val="24"/>
          <w:lang w:eastAsia="nl-NL"/>
        </w:rPr>
      </w:pPr>
      <w:hyperlink w:anchor="_Toc219972210" w:history="1">
        <w:r w:rsidRPr="00F232BE">
          <w:rPr>
            <w:rStyle w:val="Hyperlink"/>
            <w:noProof/>
          </w:rPr>
          <w:t>KLEINSCHALIGHEID</w:t>
        </w:r>
        <w:r>
          <w:rPr>
            <w:noProof/>
            <w:webHidden/>
          </w:rPr>
          <w:tab/>
        </w:r>
        <w:r>
          <w:rPr>
            <w:noProof/>
            <w:webHidden/>
          </w:rPr>
          <w:fldChar w:fldCharType="begin"/>
        </w:r>
        <w:r>
          <w:rPr>
            <w:noProof/>
            <w:webHidden/>
          </w:rPr>
          <w:instrText xml:space="preserve"> PAGEREF _Toc219972210 \h </w:instrText>
        </w:r>
        <w:r>
          <w:rPr>
            <w:noProof/>
            <w:webHidden/>
          </w:rPr>
        </w:r>
        <w:r>
          <w:rPr>
            <w:noProof/>
            <w:webHidden/>
          </w:rPr>
          <w:fldChar w:fldCharType="separate"/>
        </w:r>
        <w:r w:rsidR="00DA3233">
          <w:rPr>
            <w:noProof/>
            <w:webHidden/>
          </w:rPr>
          <w:t>6</w:t>
        </w:r>
        <w:r>
          <w:rPr>
            <w:noProof/>
            <w:webHidden/>
          </w:rPr>
          <w:fldChar w:fldCharType="end"/>
        </w:r>
      </w:hyperlink>
    </w:p>
    <w:p w14:paraId="3F0264BC" w14:textId="4A6ED412" w:rsidR="00AD44BD" w:rsidRDefault="00AD44BD">
      <w:pPr>
        <w:pStyle w:val="Inhopg2"/>
        <w:rPr>
          <w:rFonts w:eastAsiaTheme="minorEastAsia"/>
          <w:b w:val="0"/>
          <w:noProof/>
          <w:color w:val="auto"/>
          <w:kern w:val="2"/>
          <w:sz w:val="24"/>
          <w:lang w:eastAsia="nl-NL"/>
        </w:rPr>
      </w:pPr>
      <w:hyperlink w:anchor="_Toc219972211" w:history="1">
        <w:r w:rsidRPr="00F232BE">
          <w:rPr>
            <w:rStyle w:val="Hyperlink"/>
            <w:noProof/>
          </w:rPr>
          <w:t>ONDERWIJS EN JEUGDHULP</w:t>
        </w:r>
        <w:r>
          <w:rPr>
            <w:noProof/>
            <w:webHidden/>
          </w:rPr>
          <w:tab/>
        </w:r>
        <w:r>
          <w:rPr>
            <w:noProof/>
            <w:webHidden/>
          </w:rPr>
          <w:fldChar w:fldCharType="begin"/>
        </w:r>
        <w:r>
          <w:rPr>
            <w:noProof/>
            <w:webHidden/>
          </w:rPr>
          <w:instrText xml:space="preserve"> PAGEREF _Toc219972211 \h </w:instrText>
        </w:r>
        <w:r>
          <w:rPr>
            <w:noProof/>
            <w:webHidden/>
          </w:rPr>
        </w:r>
        <w:r>
          <w:rPr>
            <w:noProof/>
            <w:webHidden/>
          </w:rPr>
          <w:fldChar w:fldCharType="separate"/>
        </w:r>
        <w:r w:rsidR="00DA3233">
          <w:rPr>
            <w:noProof/>
            <w:webHidden/>
          </w:rPr>
          <w:t>6</w:t>
        </w:r>
        <w:r>
          <w:rPr>
            <w:noProof/>
            <w:webHidden/>
          </w:rPr>
          <w:fldChar w:fldCharType="end"/>
        </w:r>
      </w:hyperlink>
    </w:p>
    <w:p w14:paraId="59DF59E9" w14:textId="2EAFC3CC" w:rsidR="00AD44BD" w:rsidRDefault="00AD44BD">
      <w:pPr>
        <w:pStyle w:val="Inhopg1"/>
        <w:tabs>
          <w:tab w:val="left" w:pos="709"/>
          <w:tab w:val="right" w:pos="10194"/>
        </w:tabs>
        <w:rPr>
          <w:rFonts w:eastAsiaTheme="minorEastAsia"/>
          <w:b w:val="0"/>
          <w:noProof/>
          <w:color w:val="auto"/>
          <w:kern w:val="2"/>
          <w:sz w:val="24"/>
          <w:lang w:eastAsia="nl-NL"/>
        </w:rPr>
      </w:pPr>
      <w:hyperlink w:anchor="_Toc219972212" w:history="1">
        <w:r w:rsidRPr="00F232BE">
          <w:rPr>
            <w:rStyle w:val="Hyperlink"/>
            <w:rFonts w:eastAsia="Verdana"/>
            <w:noProof/>
          </w:rPr>
          <w:t>4.</w:t>
        </w:r>
        <w:r>
          <w:rPr>
            <w:rFonts w:eastAsiaTheme="minorEastAsia"/>
            <w:b w:val="0"/>
            <w:noProof/>
            <w:color w:val="auto"/>
            <w:kern w:val="2"/>
            <w:sz w:val="24"/>
            <w:lang w:eastAsia="nl-NL"/>
          </w:rPr>
          <w:tab/>
        </w:r>
        <w:r w:rsidRPr="00F232BE">
          <w:rPr>
            <w:rStyle w:val="Hyperlink"/>
            <w:rFonts w:eastAsia="Verdana"/>
            <w:noProof/>
          </w:rPr>
          <w:t>ZO WERKT HET OPDC</w:t>
        </w:r>
        <w:r>
          <w:rPr>
            <w:noProof/>
            <w:webHidden/>
          </w:rPr>
          <w:tab/>
        </w:r>
        <w:r>
          <w:rPr>
            <w:noProof/>
            <w:webHidden/>
          </w:rPr>
          <w:fldChar w:fldCharType="begin"/>
        </w:r>
        <w:r>
          <w:rPr>
            <w:noProof/>
            <w:webHidden/>
          </w:rPr>
          <w:instrText xml:space="preserve"> PAGEREF _Toc219972212 \h </w:instrText>
        </w:r>
        <w:r>
          <w:rPr>
            <w:noProof/>
            <w:webHidden/>
          </w:rPr>
        </w:r>
        <w:r>
          <w:rPr>
            <w:noProof/>
            <w:webHidden/>
          </w:rPr>
          <w:fldChar w:fldCharType="separate"/>
        </w:r>
        <w:r w:rsidR="00DA3233">
          <w:rPr>
            <w:noProof/>
            <w:webHidden/>
          </w:rPr>
          <w:t>7</w:t>
        </w:r>
        <w:r>
          <w:rPr>
            <w:noProof/>
            <w:webHidden/>
          </w:rPr>
          <w:fldChar w:fldCharType="end"/>
        </w:r>
      </w:hyperlink>
    </w:p>
    <w:p w14:paraId="688922C6" w14:textId="544610A5" w:rsidR="00AD44BD" w:rsidRDefault="00AD44BD">
      <w:pPr>
        <w:pStyle w:val="Inhopg2"/>
        <w:rPr>
          <w:rFonts w:eastAsiaTheme="minorEastAsia"/>
          <w:b w:val="0"/>
          <w:noProof/>
          <w:color w:val="auto"/>
          <w:kern w:val="2"/>
          <w:sz w:val="24"/>
          <w:lang w:eastAsia="nl-NL"/>
        </w:rPr>
      </w:pPr>
      <w:hyperlink w:anchor="_Toc219972213" w:history="1">
        <w:r w:rsidRPr="00F232BE">
          <w:rPr>
            <w:rStyle w:val="Hyperlink"/>
            <w:noProof/>
          </w:rPr>
          <w:t>HET PROGRAMMA EN DE LESTIJDEN</w:t>
        </w:r>
        <w:r>
          <w:rPr>
            <w:noProof/>
            <w:webHidden/>
          </w:rPr>
          <w:tab/>
        </w:r>
        <w:r>
          <w:rPr>
            <w:noProof/>
            <w:webHidden/>
          </w:rPr>
          <w:fldChar w:fldCharType="begin"/>
        </w:r>
        <w:r>
          <w:rPr>
            <w:noProof/>
            <w:webHidden/>
          </w:rPr>
          <w:instrText xml:space="preserve"> PAGEREF _Toc219972213 \h </w:instrText>
        </w:r>
        <w:r>
          <w:rPr>
            <w:noProof/>
            <w:webHidden/>
          </w:rPr>
        </w:r>
        <w:r>
          <w:rPr>
            <w:noProof/>
            <w:webHidden/>
          </w:rPr>
          <w:fldChar w:fldCharType="separate"/>
        </w:r>
        <w:r w:rsidR="00DA3233">
          <w:rPr>
            <w:noProof/>
            <w:webHidden/>
          </w:rPr>
          <w:t>7</w:t>
        </w:r>
        <w:r>
          <w:rPr>
            <w:noProof/>
            <w:webHidden/>
          </w:rPr>
          <w:fldChar w:fldCharType="end"/>
        </w:r>
      </w:hyperlink>
    </w:p>
    <w:p w14:paraId="7007EBAE" w14:textId="63D13AA8" w:rsidR="00AD44BD" w:rsidRDefault="00AD44BD">
      <w:pPr>
        <w:pStyle w:val="Inhopg2"/>
        <w:rPr>
          <w:rFonts w:eastAsiaTheme="minorEastAsia"/>
          <w:b w:val="0"/>
          <w:noProof/>
          <w:color w:val="auto"/>
          <w:kern w:val="2"/>
          <w:sz w:val="24"/>
          <w:lang w:eastAsia="nl-NL"/>
        </w:rPr>
      </w:pPr>
      <w:hyperlink w:anchor="_Toc219972214" w:history="1">
        <w:r w:rsidRPr="00F232BE">
          <w:rPr>
            <w:rStyle w:val="Hyperlink"/>
            <w:noProof/>
          </w:rPr>
          <w:t>FASERING OPDC ROTTERDAM</w:t>
        </w:r>
        <w:r>
          <w:rPr>
            <w:noProof/>
            <w:webHidden/>
          </w:rPr>
          <w:tab/>
        </w:r>
        <w:r>
          <w:rPr>
            <w:noProof/>
            <w:webHidden/>
          </w:rPr>
          <w:fldChar w:fldCharType="begin"/>
        </w:r>
        <w:r>
          <w:rPr>
            <w:noProof/>
            <w:webHidden/>
          </w:rPr>
          <w:instrText xml:space="preserve"> PAGEREF _Toc219972214 \h </w:instrText>
        </w:r>
        <w:r>
          <w:rPr>
            <w:noProof/>
            <w:webHidden/>
          </w:rPr>
        </w:r>
        <w:r>
          <w:rPr>
            <w:noProof/>
            <w:webHidden/>
          </w:rPr>
          <w:fldChar w:fldCharType="separate"/>
        </w:r>
        <w:r w:rsidR="00DA3233">
          <w:rPr>
            <w:noProof/>
            <w:webHidden/>
          </w:rPr>
          <w:t>8</w:t>
        </w:r>
        <w:r>
          <w:rPr>
            <w:noProof/>
            <w:webHidden/>
          </w:rPr>
          <w:fldChar w:fldCharType="end"/>
        </w:r>
      </w:hyperlink>
    </w:p>
    <w:p w14:paraId="7AE965AC" w14:textId="3EFA1B22" w:rsidR="00AD44BD" w:rsidRDefault="00AD44BD">
      <w:pPr>
        <w:pStyle w:val="Inhopg1"/>
        <w:tabs>
          <w:tab w:val="left" w:pos="709"/>
          <w:tab w:val="right" w:pos="10194"/>
        </w:tabs>
        <w:rPr>
          <w:rFonts w:eastAsiaTheme="minorEastAsia"/>
          <w:b w:val="0"/>
          <w:noProof/>
          <w:color w:val="auto"/>
          <w:kern w:val="2"/>
          <w:sz w:val="24"/>
          <w:lang w:eastAsia="nl-NL"/>
        </w:rPr>
      </w:pPr>
      <w:hyperlink w:anchor="_Toc219972215" w:history="1">
        <w:r w:rsidRPr="00F232BE">
          <w:rPr>
            <w:rStyle w:val="Hyperlink"/>
            <w:rFonts w:eastAsia="Verdana"/>
            <w:noProof/>
          </w:rPr>
          <w:t>5.</w:t>
        </w:r>
        <w:r>
          <w:rPr>
            <w:rFonts w:eastAsiaTheme="minorEastAsia"/>
            <w:b w:val="0"/>
            <w:noProof/>
            <w:color w:val="auto"/>
            <w:kern w:val="2"/>
            <w:sz w:val="24"/>
            <w:lang w:eastAsia="nl-NL"/>
          </w:rPr>
          <w:tab/>
        </w:r>
        <w:r w:rsidRPr="00F232BE">
          <w:rPr>
            <w:rStyle w:val="Hyperlink"/>
            <w:rFonts w:eastAsia="Verdana"/>
            <w:noProof/>
          </w:rPr>
          <w:t>PRAKTISCHE INFORMATIE</w:t>
        </w:r>
        <w:r>
          <w:rPr>
            <w:noProof/>
            <w:webHidden/>
          </w:rPr>
          <w:tab/>
        </w:r>
        <w:r>
          <w:rPr>
            <w:noProof/>
            <w:webHidden/>
          </w:rPr>
          <w:fldChar w:fldCharType="begin"/>
        </w:r>
        <w:r>
          <w:rPr>
            <w:noProof/>
            <w:webHidden/>
          </w:rPr>
          <w:instrText xml:space="preserve"> PAGEREF _Toc219972215 \h </w:instrText>
        </w:r>
        <w:r>
          <w:rPr>
            <w:noProof/>
            <w:webHidden/>
          </w:rPr>
        </w:r>
        <w:r>
          <w:rPr>
            <w:noProof/>
            <w:webHidden/>
          </w:rPr>
          <w:fldChar w:fldCharType="separate"/>
        </w:r>
        <w:r w:rsidR="00DA3233">
          <w:rPr>
            <w:noProof/>
            <w:webHidden/>
          </w:rPr>
          <w:t>9</w:t>
        </w:r>
        <w:r>
          <w:rPr>
            <w:noProof/>
            <w:webHidden/>
          </w:rPr>
          <w:fldChar w:fldCharType="end"/>
        </w:r>
      </w:hyperlink>
    </w:p>
    <w:p w14:paraId="66EE743D" w14:textId="58E73A0E" w:rsidR="00AD44BD" w:rsidRDefault="00AD44BD">
      <w:pPr>
        <w:pStyle w:val="Inhopg2"/>
        <w:rPr>
          <w:rFonts w:eastAsiaTheme="minorEastAsia"/>
          <w:b w:val="0"/>
          <w:noProof/>
          <w:color w:val="auto"/>
          <w:kern w:val="2"/>
          <w:sz w:val="24"/>
          <w:lang w:eastAsia="nl-NL"/>
        </w:rPr>
      </w:pPr>
      <w:hyperlink w:anchor="_Toc219972216" w:history="1">
        <w:r w:rsidRPr="00F232BE">
          <w:rPr>
            <w:rStyle w:val="Hyperlink"/>
            <w:noProof/>
          </w:rPr>
          <w:t>VAKANTIEROOSTER SCHOOLJAAR 2025-2026</w:t>
        </w:r>
        <w:r>
          <w:rPr>
            <w:noProof/>
            <w:webHidden/>
          </w:rPr>
          <w:tab/>
        </w:r>
        <w:r>
          <w:rPr>
            <w:noProof/>
            <w:webHidden/>
          </w:rPr>
          <w:fldChar w:fldCharType="begin"/>
        </w:r>
        <w:r>
          <w:rPr>
            <w:noProof/>
            <w:webHidden/>
          </w:rPr>
          <w:instrText xml:space="preserve"> PAGEREF _Toc219972216 \h </w:instrText>
        </w:r>
        <w:r>
          <w:rPr>
            <w:noProof/>
            <w:webHidden/>
          </w:rPr>
        </w:r>
        <w:r>
          <w:rPr>
            <w:noProof/>
            <w:webHidden/>
          </w:rPr>
          <w:fldChar w:fldCharType="separate"/>
        </w:r>
        <w:r w:rsidR="00DA3233">
          <w:rPr>
            <w:noProof/>
            <w:webHidden/>
          </w:rPr>
          <w:t>9</w:t>
        </w:r>
        <w:r>
          <w:rPr>
            <w:noProof/>
            <w:webHidden/>
          </w:rPr>
          <w:fldChar w:fldCharType="end"/>
        </w:r>
      </w:hyperlink>
    </w:p>
    <w:p w14:paraId="64EE32A2" w14:textId="74CB5D05" w:rsidR="00AD44BD" w:rsidRDefault="00AD44BD">
      <w:pPr>
        <w:pStyle w:val="Inhopg2"/>
        <w:rPr>
          <w:rFonts w:eastAsiaTheme="minorEastAsia"/>
          <w:b w:val="0"/>
          <w:noProof/>
          <w:color w:val="auto"/>
          <w:kern w:val="2"/>
          <w:sz w:val="24"/>
          <w:lang w:eastAsia="nl-NL"/>
        </w:rPr>
      </w:pPr>
      <w:hyperlink w:anchor="_Toc219972217" w:history="1">
        <w:r w:rsidRPr="00F232BE">
          <w:rPr>
            <w:rStyle w:val="Hyperlink"/>
            <w:noProof/>
          </w:rPr>
          <w:t>KLACHTENREGELING</w:t>
        </w:r>
        <w:r>
          <w:rPr>
            <w:noProof/>
            <w:webHidden/>
          </w:rPr>
          <w:tab/>
        </w:r>
        <w:r>
          <w:rPr>
            <w:noProof/>
            <w:webHidden/>
          </w:rPr>
          <w:fldChar w:fldCharType="begin"/>
        </w:r>
        <w:r>
          <w:rPr>
            <w:noProof/>
            <w:webHidden/>
          </w:rPr>
          <w:instrText xml:space="preserve"> PAGEREF _Toc219972217 \h </w:instrText>
        </w:r>
        <w:r>
          <w:rPr>
            <w:noProof/>
            <w:webHidden/>
          </w:rPr>
        </w:r>
        <w:r>
          <w:rPr>
            <w:noProof/>
            <w:webHidden/>
          </w:rPr>
          <w:fldChar w:fldCharType="separate"/>
        </w:r>
        <w:r w:rsidR="00DA3233">
          <w:rPr>
            <w:noProof/>
            <w:webHidden/>
          </w:rPr>
          <w:t>9</w:t>
        </w:r>
        <w:r>
          <w:rPr>
            <w:noProof/>
            <w:webHidden/>
          </w:rPr>
          <w:fldChar w:fldCharType="end"/>
        </w:r>
      </w:hyperlink>
    </w:p>
    <w:p w14:paraId="21194EF7" w14:textId="32D8E276" w:rsidR="00AD44BD" w:rsidRDefault="00AD44BD">
      <w:pPr>
        <w:pStyle w:val="Inhopg1"/>
        <w:tabs>
          <w:tab w:val="left" w:pos="709"/>
          <w:tab w:val="right" w:pos="10194"/>
        </w:tabs>
        <w:rPr>
          <w:rFonts w:eastAsiaTheme="minorEastAsia"/>
          <w:b w:val="0"/>
          <w:noProof/>
          <w:color w:val="auto"/>
          <w:kern w:val="2"/>
          <w:sz w:val="24"/>
          <w:lang w:eastAsia="nl-NL"/>
        </w:rPr>
      </w:pPr>
      <w:hyperlink w:anchor="_Toc219972218" w:history="1">
        <w:r w:rsidRPr="00F232BE">
          <w:rPr>
            <w:rStyle w:val="Hyperlink"/>
            <w:rFonts w:eastAsia="Verdana"/>
            <w:noProof/>
          </w:rPr>
          <w:t>6.</w:t>
        </w:r>
        <w:r>
          <w:rPr>
            <w:rFonts w:eastAsiaTheme="minorEastAsia"/>
            <w:b w:val="0"/>
            <w:noProof/>
            <w:color w:val="auto"/>
            <w:kern w:val="2"/>
            <w:sz w:val="24"/>
            <w:lang w:eastAsia="nl-NL"/>
          </w:rPr>
          <w:tab/>
        </w:r>
        <w:r w:rsidRPr="00F232BE">
          <w:rPr>
            <w:rStyle w:val="Hyperlink"/>
            <w:rFonts w:eastAsia="Verdana"/>
            <w:noProof/>
          </w:rPr>
          <w:t>SCHOOLREGELS</w:t>
        </w:r>
        <w:r>
          <w:rPr>
            <w:noProof/>
            <w:webHidden/>
          </w:rPr>
          <w:tab/>
        </w:r>
        <w:r>
          <w:rPr>
            <w:noProof/>
            <w:webHidden/>
          </w:rPr>
          <w:fldChar w:fldCharType="begin"/>
        </w:r>
        <w:r>
          <w:rPr>
            <w:noProof/>
            <w:webHidden/>
          </w:rPr>
          <w:instrText xml:space="preserve"> PAGEREF _Toc219972218 \h </w:instrText>
        </w:r>
        <w:r>
          <w:rPr>
            <w:noProof/>
            <w:webHidden/>
          </w:rPr>
        </w:r>
        <w:r>
          <w:rPr>
            <w:noProof/>
            <w:webHidden/>
          </w:rPr>
          <w:fldChar w:fldCharType="separate"/>
        </w:r>
        <w:r w:rsidR="00DA3233">
          <w:rPr>
            <w:noProof/>
            <w:webHidden/>
          </w:rPr>
          <w:t>10</w:t>
        </w:r>
        <w:r>
          <w:rPr>
            <w:noProof/>
            <w:webHidden/>
          </w:rPr>
          <w:fldChar w:fldCharType="end"/>
        </w:r>
      </w:hyperlink>
    </w:p>
    <w:p w14:paraId="62F71299" w14:textId="26E067F0" w:rsidR="00AD44BD" w:rsidRDefault="00AD44BD">
      <w:pPr>
        <w:pStyle w:val="Inhopg2"/>
        <w:rPr>
          <w:rFonts w:eastAsiaTheme="minorEastAsia"/>
          <w:b w:val="0"/>
          <w:noProof/>
          <w:color w:val="auto"/>
          <w:kern w:val="2"/>
          <w:sz w:val="24"/>
          <w:lang w:eastAsia="nl-NL"/>
        </w:rPr>
      </w:pPr>
      <w:hyperlink w:anchor="_Toc219972219" w:history="1">
        <w:r w:rsidRPr="00F232BE">
          <w:rPr>
            <w:rStyle w:val="Hyperlink"/>
            <w:rFonts w:eastAsia="Verdana"/>
            <w:bCs/>
            <w:noProof/>
          </w:rPr>
          <w:t>ZIEK MELDEN</w:t>
        </w:r>
        <w:r>
          <w:rPr>
            <w:noProof/>
            <w:webHidden/>
          </w:rPr>
          <w:tab/>
        </w:r>
        <w:r>
          <w:rPr>
            <w:noProof/>
            <w:webHidden/>
          </w:rPr>
          <w:fldChar w:fldCharType="begin"/>
        </w:r>
        <w:r>
          <w:rPr>
            <w:noProof/>
            <w:webHidden/>
          </w:rPr>
          <w:instrText xml:space="preserve"> PAGEREF _Toc219972219 \h </w:instrText>
        </w:r>
        <w:r>
          <w:rPr>
            <w:noProof/>
            <w:webHidden/>
          </w:rPr>
        </w:r>
        <w:r>
          <w:rPr>
            <w:noProof/>
            <w:webHidden/>
          </w:rPr>
          <w:fldChar w:fldCharType="separate"/>
        </w:r>
        <w:r w:rsidR="00DA3233">
          <w:rPr>
            <w:noProof/>
            <w:webHidden/>
          </w:rPr>
          <w:t>10</w:t>
        </w:r>
        <w:r>
          <w:rPr>
            <w:noProof/>
            <w:webHidden/>
          </w:rPr>
          <w:fldChar w:fldCharType="end"/>
        </w:r>
      </w:hyperlink>
    </w:p>
    <w:p w14:paraId="3B91729D" w14:textId="40CD469C" w:rsidR="00AD44BD" w:rsidRDefault="00AD44BD">
      <w:pPr>
        <w:pStyle w:val="Inhopg2"/>
        <w:rPr>
          <w:rFonts w:eastAsiaTheme="minorEastAsia"/>
          <w:b w:val="0"/>
          <w:noProof/>
          <w:color w:val="auto"/>
          <w:kern w:val="2"/>
          <w:sz w:val="24"/>
          <w:lang w:eastAsia="nl-NL"/>
        </w:rPr>
      </w:pPr>
      <w:hyperlink w:anchor="_Toc219972220" w:history="1">
        <w:r w:rsidRPr="00F232BE">
          <w:rPr>
            <w:rStyle w:val="Hyperlink"/>
            <w:rFonts w:eastAsia="Verdana"/>
            <w:noProof/>
          </w:rPr>
          <w:t>(GYM)LESSEN MISSEN</w:t>
        </w:r>
        <w:r>
          <w:rPr>
            <w:noProof/>
            <w:webHidden/>
          </w:rPr>
          <w:tab/>
        </w:r>
        <w:r>
          <w:rPr>
            <w:noProof/>
            <w:webHidden/>
          </w:rPr>
          <w:fldChar w:fldCharType="begin"/>
        </w:r>
        <w:r>
          <w:rPr>
            <w:noProof/>
            <w:webHidden/>
          </w:rPr>
          <w:instrText xml:space="preserve"> PAGEREF _Toc219972220 \h </w:instrText>
        </w:r>
        <w:r>
          <w:rPr>
            <w:noProof/>
            <w:webHidden/>
          </w:rPr>
        </w:r>
        <w:r>
          <w:rPr>
            <w:noProof/>
            <w:webHidden/>
          </w:rPr>
          <w:fldChar w:fldCharType="separate"/>
        </w:r>
        <w:r w:rsidR="00DA3233">
          <w:rPr>
            <w:noProof/>
            <w:webHidden/>
          </w:rPr>
          <w:t>10</w:t>
        </w:r>
        <w:r>
          <w:rPr>
            <w:noProof/>
            <w:webHidden/>
          </w:rPr>
          <w:fldChar w:fldCharType="end"/>
        </w:r>
      </w:hyperlink>
    </w:p>
    <w:p w14:paraId="55E6D49D" w14:textId="00A2910D" w:rsidR="00AD44BD" w:rsidRDefault="00AD44BD">
      <w:pPr>
        <w:pStyle w:val="Inhopg2"/>
        <w:rPr>
          <w:rFonts w:eastAsiaTheme="minorEastAsia"/>
          <w:b w:val="0"/>
          <w:noProof/>
          <w:color w:val="auto"/>
          <w:kern w:val="2"/>
          <w:sz w:val="24"/>
          <w:lang w:eastAsia="nl-NL"/>
        </w:rPr>
      </w:pPr>
      <w:hyperlink w:anchor="_Toc219972221" w:history="1">
        <w:r w:rsidRPr="00F232BE">
          <w:rPr>
            <w:rStyle w:val="Hyperlink"/>
            <w:rFonts w:eastAsia="Verdana"/>
            <w:noProof/>
          </w:rPr>
          <w:t>DOKTER, TANDARTS</w:t>
        </w:r>
        <w:r>
          <w:rPr>
            <w:noProof/>
            <w:webHidden/>
          </w:rPr>
          <w:tab/>
        </w:r>
        <w:r>
          <w:rPr>
            <w:noProof/>
            <w:webHidden/>
          </w:rPr>
          <w:fldChar w:fldCharType="begin"/>
        </w:r>
        <w:r>
          <w:rPr>
            <w:noProof/>
            <w:webHidden/>
          </w:rPr>
          <w:instrText xml:space="preserve"> PAGEREF _Toc219972221 \h </w:instrText>
        </w:r>
        <w:r>
          <w:rPr>
            <w:noProof/>
            <w:webHidden/>
          </w:rPr>
        </w:r>
        <w:r>
          <w:rPr>
            <w:noProof/>
            <w:webHidden/>
          </w:rPr>
          <w:fldChar w:fldCharType="separate"/>
        </w:r>
        <w:r w:rsidR="00DA3233">
          <w:rPr>
            <w:noProof/>
            <w:webHidden/>
          </w:rPr>
          <w:t>10</w:t>
        </w:r>
        <w:r>
          <w:rPr>
            <w:noProof/>
            <w:webHidden/>
          </w:rPr>
          <w:fldChar w:fldCharType="end"/>
        </w:r>
      </w:hyperlink>
    </w:p>
    <w:p w14:paraId="1377743D" w14:textId="4CDE9E2E" w:rsidR="00AD44BD" w:rsidRDefault="00AD44BD">
      <w:pPr>
        <w:pStyle w:val="Inhopg2"/>
        <w:rPr>
          <w:rFonts w:eastAsiaTheme="minorEastAsia"/>
          <w:b w:val="0"/>
          <w:noProof/>
          <w:color w:val="auto"/>
          <w:kern w:val="2"/>
          <w:sz w:val="24"/>
          <w:lang w:eastAsia="nl-NL"/>
        </w:rPr>
      </w:pPr>
      <w:hyperlink w:anchor="_Toc219972222" w:history="1">
        <w:r w:rsidRPr="00F232BE">
          <w:rPr>
            <w:rStyle w:val="Hyperlink"/>
            <w:rFonts w:eastAsia="Verdana"/>
            <w:noProof/>
          </w:rPr>
          <w:t>OP TIJD KOMEN</w:t>
        </w:r>
        <w:r>
          <w:rPr>
            <w:noProof/>
            <w:webHidden/>
          </w:rPr>
          <w:tab/>
        </w:r>
        <w:r>
          <w:rPr>
            <w:noProof/>
            <w:webHidden/>
          </w:rPr>
          <w:fldChar w:fldCharType="begin"/>
        </w:r>
        <w:r>
          <w:rPr>
            <w:noProof/>
            <w:webHidden/>
          </w:rPr>
          <w:instrText xml:space="preserve"> PAGEREF _Toc219972222 \h </w:instrText>
        </w:r>
        <w:r>
          <w:rPr>
            <w:noProof/>
            <w:webHidden/>
          </w:rPr>
        </w:r>
        <w:r>
          <w:rPr>
            <w:noProof/>
            <w:webHidden/>
          </w:rPr>
          <w:fldChar w:fldCharType="separate"/>
        </w:r>
        <w:r w:rsidR="00DA3233">
          <w:rPr>
            <w:noProof/>
            <w:webHidden/>
          </w:rPr>
          <w:t>10</w:t>
        </w:r>
        <w:r>
          <w:rPr>
            <w:noProof/>
            <w:webHidden/>
          </w:rPr>
          <w:fldChar w:fldCharType="end"/>
        </w:r>
      </w:hyperlink>
    </w:p>
    <w:p w14:paraId="68B2FC88" w14:textId="75205BD8" w:rsidR="00AD44BD" w:rsidRDefault="00AD44BD">
      <w:pPr>
        <w:pStyle w:val="Inhopg2"/>
        <w:rPr>
          <w:rFonts w:eastAsiaTheme="minorEastAsia"/>
          <w:b w:val="0"/>
          <w:noProof/>
          <w:color w:val="auto"/>
          <w:kern w:val="2"/>
          <w:sz w:val="24"/>
          <w:lang w:eastAsia="nl-NL"/>
        </w:rPr>
      </w:pPr>
      <w:hyperlink w:anchor="_Toc219972223" w:history="1">
        <w:r w:rsidRPr="00F232BE">
          <w:rPr>
            <w:rStyle w:val="Hyperlink"/>
            <w:rFonts w:eastAsia="Verdana"/>
            <w:bCs/>
            <w:noProof/>
          </w:rPr>
          <w:t>GEDRAG</w:t>
        </w:r>
        <w:r>
          <w:rPr>
            <w:noProof/>
            <w:webHidden/>
          </w:rPr>
          <w:tab/>
        </w:r>
        <w:r>
          <w:rPr>
            <w:noProof/>
            <w:webHidden/>
          </w:rPr>
          <w:fldChar w:fldCharType="begin"/>
        </w:r>
        <w:r>
          <w:rPr>
            <w:noProof/>
            <w:webHidden/>
          </w:rPr>
          <w:instrText xml:space="preserve"> PAGEREF _Toc219972223 \h </w:instrText>
        </w:r>
        <w:r>
          <w:rPr>
            <w:noProof/>
            <w:webHidden/>
          </w:rPr>
        </w:r>
        <w:r>
          <w:rPr>
            <w:noProof/>
            <w:webHidden/>
          </w:rPr>
          <w:fldChar w:fldCharType="separate"/>
        </w:r>
        <w:r w:rsidR="00DA3233">
          <w:rPr>
            <w:noProof/>
            <w:webHidden/>
          </w:rPr>
          <w:t>11</w:t>
        </w:r>
        <w:r>
          <w:rPr>
            <w:noProof/>
            <w:webHidden/>
          </w:rPr>
          <w:fldChar w:fldCharType="end"/>
        </w:r>
      </w:hyperlink>
    </w:p>
    <w:p w14:paraId="358EEC56" w14:textId="71AB5994" w:rsidR="00AD44BD" w:rsidRDefault="00AD44BD">
      <w:pPr>
        <w:pStyle w:val="Inhopg2"/>
        <w:rPr>
          <w:rFonts w:eastAsiaTheme="minorEastAsia"/>
          <w:b w:val="0"/>
          <w:noProof/>
          <w:color w:val="auto"/>
          <w:kern w:val="2"/>
          <w:sz w:val="24"/>
          <w:lang w:eastAsia="nl-NL"/>
        </w:rPr>
      </w:pPr>
      <w:hyperlink w:anchor="_Toc219972224" w:history="1">
        <w:r w:rsidRPr="00F232BE">
          <w:rPr>
            <w:rStyle w:val="Hyperlink"/>
            <w:rFonts w:eastAsia="Verdana"/>
            <w:noProof/>
          </w:rPr>
          <w:t>TELEFOON</w:t>
        </w:r>
        <w:r>
          <w:rPr>
            <w:noProof/>
            <w:webHidden/>
          </w:rPr>
          <w:tab/>
        </w:r>
        <w:r>
          <w:rPr>
            <w:noProof/>
            <w:webHidden/>
          </w:rPr>
          <w:fldChar w:fldCharType="begin"/>
        </w:r>
        <w:r>
          <w:rPr>
            <w:noProof/>
            <w:webHidden/>
          </w:rPr>
          <w:instrText xml:space="preserve"> PAGEREF _Toc219972224 \h </w:instrText>
        </w:r>
        <w:r>
          <w:rPr>
            <w:noProof/>
            <w:webHidden/>
          </w:rPr>
        </w:r>
        <w:r>
          <w:rPr>
            <w:noProof/>
            <w:webHidden/>
          </w:rPr>
          <w:fldChar w:fldCharType="separate"/>
        </w:r>
        <w:r w:rsidR="00DA3233">
          <w:rPr>
            <w:noProof/>
            <w:webHidden/>
          </w:rPr>
          <w:t>11</w:t>
        </w:r>
        <w:r>
          <w:rPr>
            <w:noProof/>
            <w:webHidden/>
          </w:rPr>
          <w:fldChar w:fldCharType="end"/>
        </w:r>
      </w:hyperlink>
    </w:p>
    <w:p w14:paraId="50B8C208" w14:textId="470D6D8B" w:rsidR="008C2B75" w:rsidRPr="00A61528" w:rsidRDefault="00A3523B" w:rsidP="008C2B75">
      <w:pPr>
        <w:rPr>
          <w:rFonts w:asciiTheme="majorHAnsi" w:hAnsiTheme="majorHAnsi"/>
          <w:noProof/>
        </w:rPr>
      </w:pPr>
      <w:r w:rsidRPr="00A61528">
        <w:rPr>
          <w:rFonts w:asciiTheme="majorHAnsi" w:hAnsiTheme="majorHAnsi"/>
          <w:noProof/>
        </w:rPr>
        <w:fldChar w:fldCharType="end"/>
      </w:r>
    </w:p>
    <w:p w14:paraId="5AF87D4E" w14:textId="05FD50B9" w:rsidR="008C2B75" w:rsidRPr="00A61528" w:rsidRDefault="008C2B75" w:rsidP="008C2B75">
      <w:pPr>
        <w:rPr>
          <w:rFonts w:asciiTheme="majorHAnsi" w:hAnsiTheme="majorHAnsi"/>
        </w:rPr>
      </w:pPr>
    </w:p>
    <w:p w14:paraId="4E1D947D" w14:textId="4D050FD2" w:rsidR="00842108" w:rsidRPr="00A61528" w:rsidRDefault="00842108" w:rsidP="00A61528">
      <w:pPr>
        <w:pStyle w:val="Kop1"/>
      </w:pPr>
      <w:bookmarkStart w:id="0" w:name="_Toc202269994"/>
      <w:bookmarkStart w:id="1" w:name="_Toc219972202"/>
      <w:r w:rsidRPr="00A61528">
        <w:rPr>
          <w:rStyle w:val="Stijl1Char"/>
          <w:rFonts w:asciiTheme="majorHAnsi" w:eastAsiaTheme="majorEastAsia" w:hAnsiTheme="majorHAnsi" w:cstheme="majorBidi"/>
          <w:b/>
          <w:bCs w:val="0"/>
          <w:color w:val="FF236B" w:themeColor="accent3"/>
          <w:lang w:eastAsia="en-US"/>
          <w14:ligatures w14:val="standardContextual"/>
        </w:rPr>
        <w:t>OPDC Rotterdam in het kort</w:t>
      </w:r>
      <w:bookmarkEnd w:id="0"/>
      <w:bookmarkEnd w:id="1"/>
    </w:p>
    <w:p w14:paraId="5FD66696" w14:textId="77777777" w:rsidR="00842108" w:rsidRPr="00A61528" w:rsidRDefault="00842108" w:rsidP="00842108">
      <w:pPr>
        <w:rPr>
          <w:rFonts w:asciiTheme="majorHAnsi" w:eastAsia="Verdana" w:hAnsiTheme="majorHAnsi" w:cs="Verdana"/>
        </w:rPr>
      </w:pPr>
      <w:r w:rsidRPr="00A61528">
        <w:rPr>
          <w:rFonts w:asciiTheme="majorHAnsi" w:eastAsia="Verdana" w:hAnsiTheme="majorHAnsi" w:cs="Verdana"/>
        </w:rPr>
        <w:t>Deze schoolgids geeft informatie over OPDC Rotterdam en is bedoeld voor (toekomstige) leerlingen en hun ouders/opvoeders.</w:t>
      </w:r>
    </w:p>
    <w:p w14:paraId="3F2A66E7" w14:textId="77777777" w:rsidR="00842108" w:rsidRPr="00A61528" w:rsidRDefault="00842108" w:rsidP="00842108">
      <w:pPr>
        <w:rPr>
          <w:rFonts w:asciiTheme="majorHAnsi" w:eastAsia="Verdana" w:hAnsiTheme="majorHAnsi" w:cs="Verdana"/>
        </w:rPr>
      </w:pPr>
      <w:r w:rsidRPr="00A61528">
        <w:rPr>
          <w:rFonts w:asciiTheme="majorHAnsi" w:eastAsia="Verdana" w:hAnsiTheme="majorHAnsi" w:cs="Verdana"/>
        </w:rPr>
        <w:t xml:space="preserve">OPDC staat voor Orthopedagogisch en Didactisch Centrum en is onderdeel van Eenheid Zorg. Het OPDC is een tijdelijke onderwijsplek voor jongeren die om verschillende redenen vastlopen in het voortgezet onderwijs en tijdelijk extra ondersteuning nodig hebben om ervoor te zorgen dat zij hun onderwijsloopbaan succesvol (op de school van herkomst) kunnen vervolgen. </w:t>
      </w:r>
    </w:p>
    <w:p w14:paraId="58BA80A9" w14:textId="77777777" w:rsidR="00842108" w:rsidRPr="00A61528" w:rsidRDefault="00842108" w:rsidP="00842108">
      <w:pPr>
        <w:rPr>
          <w:rFonts w:asciiTheme="majorHAnsi" w:eastAsia="Verdana" w:hAnsiTheme="majorHAnsi" w:cs="Verdana"/>
        </w:rPr>
      </w:pPr>
      <w:r w:rsidRPr="00A61528">
        <w:rPr>
          <w:rFonts w:asciiTheme="majorHAnsi" w:eastAsia="Verdana" w:hAnsiTheme="majorHAnsi" w:cs="Verdana"/>
        </w:rPr>
        <w:t>Het OPDC heeft in totaal 80 tijdelijke lesplekken en werkt in opdracht van Koers VO. De lesplekken zijn onderverdeeld over twee locaties; OPDC Rotterdam Zuid (Enk 130) en OPDC Rotterdam Noord (1</w:t>
      </w:r>
      <w:r w:rsidRPr="00A61528">
        <w:rPr>
          <w:rFonts w:asciiTheme="majorHAnsi" w:eastAsia="Verdana" w:hAnsiTheme="majorHAnsi" w:cs="Verdana"/>
          <w:vertAlign w:val="superscript"/>
        </w:rPr>
        <w:t>e</w:t>
      </w:r>
      <w:r w:rsidRPr="00A61528">
        <w:rPr>
          <w:rFonts w:asciiTheme="majorHAnsi" w:eastAsia="Verdana" w:hAnsiTheme="majorHAnsi" w:cs="Verdana"/>
        </w:rPr>
        <w:t xml:space="preserve"> Pijnackerstraat 64). Het team van het OPDC bestaat uit docenten van SARO, jeugdzorgwerkers van </w:t>
      </w:r>
      <w:proofErr w:type="spellStart"/>
      <w:r w:rsidRPr="00A61528">
        <w:rPr>
          <w:rFonts w:asciiTheme="majorHAnsi" w:eastAsia="Verdana" w:hAnsiTheme="majorHAnsi" w:cs="Verdana"/>
        </w:rPr>
        <w:t>Enver</w:t>
      </w:r>
      <w:proofErr w:type="spellEnd"/>
      <w:r w:rsidRPr="00A61528">
        <w:rPr>
          <w:rFonts w:asciiTheme="majorHAnsi" w:eastAsia="Verdana" w:hAnsiTheme="majorHAnsi" w:cs="Verdana"/>
        </w:rPr>
        <w:t>, onderwijsondersteunend personeel en een locatiedirecteur.</w:t>
      </w:r>
    </w:p>
    <w:p w14:paraId="05E6BDF2" w14:textId="77777777" w:rsidR="00842108" w:rsidRPr="00A61528" w:rsidRDefault="00842108" w:rsidP="00842108">
      <w:pPr>
        <w:rPr>
          <w:rFonts w:asciiTheme="majorHAnsi" w:eastAsia="Verdana" w:hAnsiTheme="majorHAnsi" w:cs="Verdana"/>
        </w:rPr>
      </w:pPr>
      <w:r w:rsidRPr="00A61528">
        <w:rPr>
          <w:rFonts w:asciiTheme="majorHAnsi" w:eastAsia="Verdana" w:hAnsiTheme="majorHAnsi" w:cs="Verdana"/>
        </w:rPr>
        <w:t xml:space="preserve">Het programma van het OPDC bestaat uit (individuele) kernvakken, gedragstrainingen, studie-uren en workshops. Dit gebeurt in kleine groepen van maximaal 13 leerlingen.  </w:t>
      </w:r>
    </w:p>
    <w:p w14:paraId="0011ABA2" w14:textId="77777777" w:rsidR="00842108" w:rsidRPr="00A61528" w:rsidRDefault="00842108" w:rsidP="00842108">
      <w:pPr>
        <w:rPr>
          <w:rFonts w:asciiTheme="majorHAnsi" w:eastAsia="Verdana" w:hAnsiTheme="majorHAnsi" w:cs="Verdana"/>
        </w:rPr>
      </w:pPr>
      <w:r w:rsidRPr="00A61528">
        <w:rPr>
          <w:rFonts w:asciiTheme="majorHAnsi" w:eastAsia="Verdana" w:hAnsiTheme="majorHAnsi" w:cs="Verdana"/>
        </w:rPr>
        <w:t xml:space="preserve">Het OPDC is gespecialiseerd in gedragstraining. Het OPDC werkt met de leerlingen aan gedragsdoelen die in samenspraak met de leerling, ouders/opvoeders en de school van herkomst zijn opgesteld. </w:t>
      </w:r>
      <w:r w:rsidRPr="00A61528">
        <w:rPr>
          <w:rFonts w:asciiTheme="majorHAnsi" w:hAnsiTheme="majorHAnsi"/>
        </w:rPr>
        <w:br/>
      </w:r>
      <w:r w:rsidRPr="00A61528">
        <w:rPr>
          <w:rFonts w:asciiTheme="majorHAnsi" w:eastAsia="Verdana" w:hAnsiTheme="majorHAnsi" w:cs="Verdana"/>
        </w:rPr>
        <w:t xml:space="preserve">Het OPDC verzorgt trainingen die passen binnen het traject van de leerling en coacht hen in hun ontwikkeling, waarbij het ontdekken van een leerling zijn/haar talenten centraal staat. </w:t>
      </w:r>
    </w:p>
    <w:p w14:paraId="40F21A9A" w14:textId="77777777" w:rsidR="00842108" w:rsidRPr="00A61528" w:rsidRDefault="00842108" w:rsidP="00842108">
      <w:pPr>
        <w:rPr>
          <w:rFonts w:asciiTheme="majorHAnsi" w:eastAsia="Verdana" w:hAnsiTheme="majorHAnsi" w:cs="Verdana"/>
        </w:rPr>
      </w:pPr>
      <w:r w:rsidRPr="00A61528">
        <w:rPr>
          <w:rFonts w:asciiTheme="majorHAnsi" w:eastAsia="Verdana" w:hAnsiTheme="majorHAnsi" w:cs="Verdana"/>
        </w:rPr>
        <w:t xml:space="preserve">De school van herkomst is verantwoordelijk voor het aanleveren van het schoolwerk. De leerlingen ontvangen studieplanners en toetsen, waarbij het OPDC de leerlingen stuurt, steunt en inspireert om het maximale uit henzelf te halen. </w:t>
      </w:r>
    </w:p>
    <w:p w14:paraId="22F35AFE" w14:textId="77777777" w:rsidR="00842108" w:rsidRPr="00A61528" w:rsidRDefault="00842108" w:rsidP="00842108">
      <w:pPr>
        <w:rPr>
          <w:rFonts w:asciiTheme="majorHAnsi" w:eastAsia="Verdana" w:hAnsiTheme="majorHAnsi" w:cs="Verdana"/>
        </w:rPr>
      </w:pPr>
      <w:r w:rsidRPr="00A61528">
        <w:rPr>
          <w:rFonts w:asciiTheme="majorHAnsi" w:eastAsia="Verdana" w:hAnsiTheme="majorHAnsi" w:cs="Verdana"/>
        </w:rPr>
        <w:t xml:space="preserve">Bovenstaande is een beknopte weergave van wat het OPDC inhoudt en wat het OPDC een leerling te bieden heeft. Het OPDC nodigt (toekomstige) leerlingen en ouders graag uit om verder te lezen voor meer uitleg over de werkwijze, het team, praktische zaken en de belangrijkste regels en afspraken om tot een prettige samenwerking te komen. </w:t>
      </w:r>
    </w:p>
    <w:p w14:paraId="6CF6899A" w14:textId="77777777" w:rsidR="00842108" w:rsidRPr="00A61528" w:rsidRDefault="00842108" w:rsidP="00842108">
      <w:pPr>
        <w:rPr>
          <w:rFonts w:asciiTheme="majorHAnsi" w:eastAsia="Verdana" w:hAnsiTheme="majorHAnsi" w:cs="Verdana"/>
        </w:rPr>
      </w:pPr>
      <w:r w:rsidRPr="00A61528">
        <w:rPr>
          <w:rFonts w:asciiTheme="majorHAnsi" w:eastAsia="Verdana" w:hAnsiTheme="majorHAnsi" w:cs="Verdana"/>
        </w:rPr>
        <w:t>Hopelijk tot snel!</w:t>
      </w:r>
    </w:p>
    <w:p w14:paraId="45E98B3F" w14:textId="77777777" w:rsidR="00A61528" w:rsidRPr="00A61528" w:rsidRDefault="00A61528" w:rsidP="00842108">
      <w:pPr>
        <w:rPr>
          <w:rFonts w:asciiTheme="majorHAnsi" w:eastAsia="Verdana" w:hAnsiTheme="majorHAnsi" w:cs="Verdana"/>
        </w:rPr>
      </w:pPr>
    </w:p>
    <w:p w14:paraId="4909D626" w14:textId="77777777" w:rsidR="00842108" w:rsidRPr="00A61528" w:rsidRDefault="00842108" w:rsidP="00842108">
      <w:pPr>
        <w:rPr>
          <w:rFonts w:asciiTheme="majorHAnsi" w:eastAsia="Verdana" w:hAnsiTheme="majorHAnsi" w:cs="Verdana"/>
        </w:rPr>
      </w:pPr>
      <w:r w:rsidRPr="00A61528">
        <w:rPr>
          <w:rFonts w:asciiTheme="majorHAnsi" w:eastAsia="Verdana" w:hAnsiTheme="majorHAnsi" w:cs="Verdana"/>
        </w:rPr>
        <w:t xml:space="preserve">Team OPDC Rotterdam </w:t>
      </w:r>
    </w:p>
    <w:p w14:paraId="2A2A9BC9" w14:textId="77777777" w:rsidR="00A17938" w:rsidRPr="00A61528" w:rsidRDefault="00A17938" w:rsidP="00A17938">
      <w:pPr>
        <w:rPr>
          <w:rFonts w:asciiTheme="majorHAnsi" w:hAnsiTheme="majorHAnsi"/>
        </w:rPr>
      </w:pPr>
    </w:p>
    <w:p w14:paraId="1C97CD70" w14:textId="77777777" w:rsidR="00344429" w:rsidRPr="00A61528" w:rsidRDefault="00344429" w:rsidP="00344429">
      <w:pPr>
        <w:jc w:val="both"/>
        <w:rPr>
          <w:rFonts w:asciiTheme="majorHAnsi" w:hAnsiTheme="majorHAnsi"/>
          <w:noProof/>
        </w:rPr>
      </w:pPr>
    </w:p>
    <w:p w14:paraId="3DCB6DAB" w14:textId="411D4DA6" w:rsidR="008C2B75" w:rsidRPr="00A61528" w:rsidRDefault="008C2B75">
      <w:pPr>
        <w:spacing w:line="240" w:lineRule="auto"/>
        <w:rPr>
          <w:rFonts w:asciiTheme="majorHAnsi" w:hAnsiTheme="majorHAnsi"/>
        </w:rPr>
      </w:pPr>
      <w:r w:rsidRPr="00A61528">
        <w:rPr>
          <w:rFonts w:asciiTheme="majorHAnsi" w:hAnsiTheme="majorHAnsi"/>
        </w:rPr>
        <w:br w:type="page"/>
      </w:r>
    </w:p>
    <w:p w14:paraId="50C27A1B" w14:textId="78ED47C6" w:rsidR="00A61528" w:rsidRPr="00A61528" w:rsidRDefault="00A61528" w:rsidP="00A61528">
      <w:pPr>
        <w:pStyle w:val="Kop1"/>
        <w:rPr>
          <w:rFonts w:eastAsia="Verdana"/>
        </w:rPr>
      </w:pPr>
      <w:bookmarkStart w:id="2" w:name="_Toc189646824"/>
      <w:bookmarkStart w:id="3" w:name="_Toc202269995"/>
      <w:bookmarkStart w:id="4" w:name="_Toc219972203"/>
      <w:r w:rsidRPr="00A61528">
        <w:rPr>
          <w:rFonts w:eastAsia="Verdana"/>
        </w:rPr>
        <w:lastRenderedPageBreak/>
        <w:t>Even voorstellen….</w:t>
      </w:r>
      <w:bookmarkEnd w:id="2"/>
      <w:bookmarkEnd w:id="3"/>
      <w:bookmarkEnd w:id="4"/>
    </w:p>
    <w:p w14:paraId="4FD34DD3" w14:textId="77777777" w:rsidR="00A61528" w:rsidRPr="00A61528" w:rsidRDefault="00A61528" w:rsidP="00A61528">
      <w:pPr>
        <w:pStyle w:val="Stijl1"/>
        <w:numPr>
          <w:ilvl w:val="0"/>
          <w:numId w:val="0"/>
        </w:numPr>
        <w:ind w:left="644"/>
        <w:rPr>
          <w:rFonts w:asciiTheme="majorHAnsi" w:eastAsia="Verdana" w:hAnsiTheme="majorHAnsi"/>
        </w:rPr>
      </w:pPr>
    </w:p>
    <w:p w14:paraId="785D86B1" w14:textId="77777777" w:rsidR="00A61528" w:rsidRPr="00A61528" w:rsidRDefault="00A61528" w:rsidP="00EF3D39">
      <w:pPr>
        <w:pStyle w:val="Kop2"/>
      </w:pPr>
      <w:bookmarkStart w:id="5" w:name="_Toc202269996"/>
      <w:bookmarkStart w:id="6" w:name="_Toc219972204"/>
      <w:r w:rsidRPr="00A61528">
        <w:t>ONZE VISIE</w:t>
      </w:r>
      <w:bookmarkEnd w:id="5"/>
      <w:bookmarkEnd w:id="6"/>
      <w:r w:rsidRPr="00A61528">
        <w:tab/>
      </w:r>
    </w:p>
    <w:p w14:paraId="37053BD9"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Het OPDC Rotterdam vormt samen met het Expertise Centrum, Eenheid Zorg.</w:t>
      </w:r>
      <w:r w:rsidRPr="00A61528">
        <w:rPr>
          <w:rFonts w:asciiTheme="majorHAnsi" w:hAnsiTheme="majorHAnsi"/>
        </w:rPr>
        <w:br/>
      </w:r>
      <w:r w:rsidRPr="00A61528">
        <w:rPr>
          <w:rFonts w:asciiTheme="majorHAnsi" w:eastAsia="Verdana" w:hAnsiTheme="majorHAnsi" w:cs="Verdana"/>
        </w:rPr>
        <w:t>Eenheid Zorg biedt leerlingen nieuwe kansen door te werken aan het inzicht in mogelijkheden en het versterken van vaardigheden. Leerlingen leren vertrouwen te krijgen in hun eigen kracht; dit mag met vallen en opstaan. Op deze wijze ontwikkelen zij zich op een positieve manier op het gebied van leven, leren en werken. Eenheid Zorg is sterk in het verbinden van de leerlingen met hun omgeving, waarbij het belang van de leerling altijd voorop staat.</w:t>
      </w:r>
    </w:p>
    <w:p w14:paraId="48E46C50"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Wij onderscheiden ons als eenheid door krachtig samenwerken. Binnen Eenheid Zorg wordt gewerkt met op maat gemaakte ondersteuning. Door het delen van nieuwe kennis, ervaringen en expertise binnen Eenheid Zorg én met onze samenwerkingspartners realiseren we het beste voor de leerling in de schoolse omgeving.</w:t>
      </w:r>
    </w:p>
    <w:p w14:paraId="7E1C27E1" w14:textId="77777777" w:rsidR="00A61528" w:rsidRPr="00A61528" w:rsidRDefault="00A61528" w:rsidP="00EF3D39">
      <w:pPr>
        <w:pStyle w:val="Kop2"/>
        <w:rPr>
          <w:rFonts w:eastAsia="Verdana"/>
        </w:rPr>
      </w:pPr>
    </w:p>
    <w:p w14:paraId="1932D562" w14:textId="77777777" w:rsidR="00A61528" w:rsidRPr="00A61528" w:rsidRDefault="00A61528" w:rsidP="00EF3D39">
      <w:pPr>
        <w:pStyle w:val="Kop2"/>
      </w:pPr>
      <w:bookmarkStart w:id="7" w:name="_Toc189646827"/>
      <w:bookmarkStart w:id="8" w:name="_Toc202269997"/>
      <w:bookmarkStart w:id="9" w:name="_Toc219972205"/>
      <w:r w:rsidRPr="00A61528">
        <w:t>WAARDEVOL ONDERWIJS</w:t>
      </w:r>
      <w:bookmarkEnd w:id="7"/>
      <w:bookmarkEnd w:id="8"/>
      <w:bookmarkEnd w:id="9"/>
    </w:p>
    <w:p w14:paraId="4E30C0C8" w14:textId="77777777" w:rsidR="00A61528" w:rsidRPr="00A61528" w:rsidRDefault="00A61528" w:rsidP="00A61528">
      <w:pPr>
        <w:rPr>
          <w:rFonts w:asciiTheme="majorHAnsi" w:hAnsiTheme="majorHAnsi"/>
        </w:rPr>
      </w:pPr>
      <w:bookmarkStart w:id="10" w:name="_Hlk146619600"/>
      <w:r w:rsidRPr="00A61528">
        <w:rPr>
          <w:rFonts w:asciiTheme="majorHAnsi" w:hAnsiTheme="majorHAnsi"/>
        </w:rPr>
        <w:t xml:space="preserve">Onze kernwaarden zijn richtinggevend voor hoe wij werken en hoe we ons gedragen. Zij vormen de brug tussen onze visie en de praktijk van het OPDC. Onze kernwaarden zijn passie, ontwikkelen en samen verbinden. </w:t>
      </w:r>
    </w:p>
    <w:p w14:paraId="3F608AA1" w14:textId="77777777" w:rsidR="00A61528" w:rsidRPr="00A61528" w:rsidRDefault="00A61528" w:rsidP="00A61528">
      <w:pPr>
        <w:rPr>
          <w:rFonts w:asciiTheme="majorHAnsi" w:hAnsiTheme="majorHAnsi"/>
        </w:rPr>
      </w:pPr>
      <w:r w:rsidRPr="00A61528">
        <w:rPr>
          <w:rFonts w:asciiTheme="majorHAnsi" w:hAnsiTheme="majorHAnsi"/>
          <w:noProof/>
        </w:rPr>
        <w:drawing>
          <wp:inline distT="0" distB="0" distL="0" distR="0" wp14:anchorId="58D61073" wp14:editId="2741EC96">
            <wp:extent cx="1767840" cy="2035904"/>
            <wp:effectExtent l="0" t="0" r="3810" b="2540"/>
            <wp:docPr id="5" name="Afbeelding 5" descr="Afbeelding met hart, Valentijnsdag, Graphics, creativitei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hart, Valentijnsdag, Graphics, creativiteit&#10;&#10;Automatisch gegenereerde beschrijvi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78298" cy="2047948"/>
                    </a:xfrm>
                    <a:prstGeom prst="rect">
                      <a:avLst/>
                    </a:prstGeom>
                  </pic:spPr>
                </pic:pic>
              </a:graphicData>
            </a:graphic>
          </wp:inline>
        </w:drawing>
      </w:r>
      <w:r w:rsidRPr="00A61528">
        <w:rPr>
          <w:rFonts w:asciiTheme="majorHAnsi" w:hAnsiTheme="majorHAnsi"/>
          <w:noProof/>
        </w:rPr>
        <w:drawing>
          <wp:inline distT="0" distB="0" distL="0" distR="0" wp14:anchorId="271E040B" wp14:editId="458DF3C3">
            <wp:extent cx="1821180" cy="2097330"/>
            <wp:effectExtent l="0" t="0" r="7620" b="0"/>
            <wp:docPr id="6" name="Afbeelding 6" descr="Afbeelding met Graphics, kun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Graphics, kunst&#10;&#10;Automatisch gegenereerde beschrijvi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32728" cy="2110629"/>
                    </a:xfrm>
                    <a:prstGeom prst="rect">
                      <a:avLst/>
                    </a:prstGeom>
                  </pic:spPr>
                </pic:pic>
              </a:graphicData>
            </a:graphic>
          </wp:inline>
        </w:drawing>
      </w:r>
      <w:r w:rsidRPr="00A61528">
        <w:rPr>
          <w:rFonts w:asciiTheme="majorHAnsi" w:hAnsiTheme="majorHAnsi"/>
          <w:noProof/>
        </w:rPr>
        <w:drawing>
          <wp:inline distT="0" distB="0" distL="0" distR="0" wp14:anchorId="71CD4A8A" wp14:editId="6BB19401">
            <wp:extent cx="1812971" cy="2087880"/>
            <wp:effectExtent l="0" t="0" r="0" b="7620"/>
            <wp:docPr id="7" name="Afbeelding 7" descr="Afbeelding met Graphics, clipart, Kinderkunst,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Graphics, clipart, Kinderkunst, ontwerp&#10;&#10;Automatisch gegenereerde beschrijvi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36252" cy="2114691"/>
                    </a:xfrm>
                    <a:prstGeom prst="rect">
                      <a:avLst/>
                    </a:prstGeom>
                  </pic:spPr>
                </pic:pic>
              </a:graphicData>
            </a:graphic>
          </wp:inline>
        </w:drawing>
      </w:r>
    </w:p>
    <w:p w14:paraId="75B31163" w14:textId="77777777" w:rsidR="00A61528" w:rsidRPr="00A61528" w:rsidRDefault="00A61528" w:rsidP="00A61528">
      <w:pPr>
        <w:rPr>
          <w:rFonts w:asciiTheme="majorHAnsi" w:hAnsiTheme="majorHAnsi"/>
        </w:rPr>
      </w:pPr>
      <w:r w:rsidRPr="00A61528">
        <w:rPr>
          <w:rFonts w:asciiTheme="majorHAnsi" w:hAnsiTheme="majorHAnsi"/>
        </w:rPr>
        <w:t xml:space="preserve">De waarde passie is terug te zien in ons enthousiasme voor het werk. Wij zetten ons actief in, om vanuit een positieve insteek, samen te werken met alle betrokkenen rondom de leerling. </w:t>
      </w:r>
    </w:p>
    <w:p w14:paraId="2A692104" w14:textId="77777777" w:rsidR="00AE417C" w:rsidRDefault="00A61528" w:rsidP="00AE417C">
      <w:pPr>
        <w:rPr>
          <w:rFonts w:asciiTheme="majorHAnsi" w:hAnsiTheme="majorHAnsi"/>
        </w:rPr>
      </w:pPr>
      <w:r w:rsidRPr="00A61528">
        <w:rPr>
          <w:rFonts w:asciiTheme="majorHAnsi" w:hAnsiTheme="majorHAnsi"/>
        </w:rPr>
        <w:t>Onze leerlingen en hun omgeving zijn volop in beweging en daarom blijven wij ons ontwikkelen. Dit vraagt om een onderzoekende en lerende houding zodat we op de hoogte zijn van wat er speelt én onze dienstverlening kunnen optimaliseren.  Werken vanuit verbinding met de omgeving helpt onze leerlingen verder. We doen dit o.a. door met alle betrokkenen open en transparant te communiceren over de wederzijdse wensen, mogelijkheden en verwachtingen. Daarnaast reflecteren we op ons handelen door actief feedback op te halen en te geven.</w:t>
      </w:r>
      <w:bookmarkEnd w:id="10"/>
      <w:r>
        <w:rPr>
          <w:rFonts w:asciiTheme="majorHAnsi" w:hAnsiTheme="majorHAnsi"/>
        </w:rPr>
        <w:t xml:space="preserve"> </w:t>
      </w:r>
    </w:p>
    <w:p w14:paraId="7884ABB5" w14:textId="7F819CCB" w:rsidR="00A61528" w:rsidRPr="00AE417C" w:rsidRDefault="00A61528" w:rsidP="00AE417C">
      <w:pPr>
        <w:rPr>
          <w:b/>
          <w:color w:val="FF236B" w:themeColor="accent3"/>
        </w:rPr>
      </w:pPr>
      <w:r w:rsidRPr="00AE417C">
        <w:rPr>
          <w:b/>
          <w:color w:val="FF236B" w:themeColor="accent3"/>
        </w:rPr>
        <w:t>Eenheid Zorg stuurt, steunt en inspireert</w:t>
      </w:r>
    </w:p>
    <w:p w14:paraId="14BC4747" w14:textId="77777777" w:rsidR="00A61528" w:rsidRPr="00A61528" w:rsidRDefault="00A61528" w:rsidP="00A61528">
      <w:pPr>
        <w:rPr>
          <w:rFonts w:asciiTheme="majorHAnsi" w:hAnsiTheme="majorHAnsi"/>
        </w:rPr>
      </w:pPr>
    </w:p>
    <w:p w14:paraId="16072079" w14:textId="121B029B" w:rsidR="00A61528" w:rsidRPr="00A61528" w:rsidRDefault="00A61528" w:rsidP="00A61528">
      <w:pPr>
        <w:pStyle w:val="Tabelkop"/>
        <w:rPr>
          <w:rFonts w:asciiTheme="majorHAnsi" w:hAnsiTheme="majorHAnsi"/>
        </w:rPr>
      </w:pPr>
      <w:bookmarkStart w:id="11" w:name="_Toc189646828"/>
      <w:bookmarkStart w:id="12" w:name="_Toc202269998"/>
      <w:r w:rsidRPr="00A61528">
        <w:rPr>
          <w:rFonts w:asciiTheme="majorHAnsi" w:hAnsiTheme="majorHAnsi"/>
        </w:rPr>
        <w:t>OPDC MEDEWERKERS</w:t>
      </w:r>
      <w:bookmarkEnd w:id="11"/>
      <w:bookmarkEnd w:id="12"/>
    </w:p>
    <w:p w14:paraId="2A7585D8" w14:textId="77777777" w:rsidR="00A61528" w:rsidRPr="00A61528" w:rsidRDefault="00A61528" w:rsidP="00A61528">
      <w:pPr>
        <w:pStyle w:val="Geenafstand"/>
        <w:contextualSpacing/>
        <w:rPr>
          <w:rFonts w:asciiTheme="majorHAnsi" w:eastAsia="Verdana" w:hAnsiTheme="majorHAnsi" w:cs="Verdana"/>
        </w:rPr>
      </w:pPr>
      <w:bookmarkStart w:id="13" w:name="_Toc114051297"/>
      <w:r w:rsidRPr="00A61528">
        <w:rPr>
          <w:rFonts w:asciiTheme="majorHAnsi" w:eastAsia="Verdana" w:hAnsiTheme="majorHAnsi" w:cs="Verdana"/>
        </w:rPr>
        <w:t>Het team van OPDC Rotterdam bestaat uit docenten, mentoren, jeugdzorgwerkers en onderwijsondersteunend personeel die de leerlingen begeleiden tijdens hun verblijf op het OPDC.</w:t>
      </w:r>
    </w:p>
    <w:p w14:paraId="799C78AC" w14:textId="77777777" w:rsidR="00A61528" w:rsidRPr="00A61528" w:rsidRDefault="00A61528" w:rsidP="00A61528">
      <w:pPr>
        <w:pStyle w:val="Geenafstand"/>
        <w:rPr>
          <w:rFonts w:asciiTheme="majorHAnsi" w:eastAsia="Verdana" w:hAnsiTheme="majorHAnsi" w:cs="Verdana"/>
        </w:rPr>
      </w:pPr>
    </w:p>
    <w:p w14:paraId="02CE4A16" w14:textId="77777777" w:rsidR="00A61528" w:rsidRPr="00A61528" w:rsidRDefault="00A61528" w:rsidP="00A61528">
      <w:pPr>
        <w:pStyle w:val="Tabelkop"/>
        <w:rPr>
          <w:rFonts w:asciiTheme="majorHAnsi" w:hAnsiTheme="majorHAnsi"/>
        </w:rPr>
      </w:pPr>
      <w:r w:rsidRPr="00A61528">
        <w:rPr>
          <w:rFonts w:asciiTheme="majorHAnsi" w:hAnsiTheme="majorHAnsi"/>
        </w:rPr>
        <w:t xml:space="preserve">MENTOR EN JEUGDZORGWERKER </w:t>
      </w:r>
    </w:p>
    <w:p w14:paraId="3EFCDB2D"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 xml:space="preserve">Iedere leerling heeft een mentor en een jeugdzorgwerker. Zij bespreken regelmatig met de leerling en de betrokkenen hoe het gaat en maken afspraken over het onderwijs en ondersteuningsprogramma. De mentoren en jeugdzorgwerker schrijven daarnaast begeleidings- en handelingsadviezen voor de leerlingen en de school waar de leerling naartoe gaat. </w:t>
      </w:r>
    </w:p>
    <w:p w14:paraId="05711523" w14:textId="77777777" w:rsidR="00A61528" w:rsidRPr="00A61528" w:rsidRDefault="00A61528" w:rsidP="00A61528">
      <w:pPr>
        <w:pStyle w:val="Geenafstand"/>
        <w:rPr>
          <w:rFonts w:asciiTheme="majorHAnsi" w:eastAsia="Verdana" w:hAnsiTheme="majorHAnsi" w:cs="Verdana"/>
        </w:rPr>
      </w:pPr>
    </w:p>
    <w:p w14:paraId="5E448447" w14:textId="77777777" w:rsidR="00A61528" w:rsidRPr="00A61528" w:rsidRDefault="00A61528" w:rsidP="00A61528">
      <w:pPr>
        <w:pStyle w:val="Tabelkop"/>
      </w:pPr>
      <w:r w:rsidRPr="00A61528">
        <w:rPr>
          <w:rStyle w:val="Stijl3Char"/>
          <w:rFonts w:asciiTheme="minorHAnsi" w:eastAsiaTheme="minorHAnsi" w:hAnsiTheme="minorHAnsi" w:cstheme="minorBidi"/>
          <w:b/>
          <w:bCs/>
          <w:color w:val="4000FF" w:themeColor="accent1"/>
          <w:sz w:val="28"/>
          <w:szCs w:val="28"/>
          <w14:ligatures w14:val="standardContextual"/>
        </w:rPr>
        <w:t>ONDERWIJSASSISTENT</w:t>
      </w:r>
    </w:p>
    <w:p w14:paraId="05938A36"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De onderwijsassist ondersteunt docenten en leerlingen in de lessen bij zowel praktijk-als theorievakken. Daarnaast ondersteunen zij leerlingen bij de ontwikkeling van sociale vaardigheden en zelfredzaamheid door het geven van workshops en het aanbieden van een interne stage.</w:t>
      </w:r>
    </w:p>
    <w:p w14:paraId="0829FB1C" w14:textId="77777777" w:rsidR="00A61528" w:rsidRPr="00A61528" w:rsidRDefault="00A61528" w:rsidP="00A61528">
      <w:pPr>
        <w:pStyle w:val="Geenafstand"/>
        <w:rPr>
          <w:rFonts w:asciiTheme="majorHAnsi" w:eastAsia="Verdana" w:hAnsiTheme="majorHAnsi" w:cs="Verdana"/>
        </w:rPr>
      </w:pPr>
    </w:p>
    <w:p w14:paraId="4D930B35" w14:textId="77777777" w:rsidR="00A61528" w:rsidRPr="00A61528" w:rsidRDefault="00A61528" w:rsidP="00A61528">
      <w:pPr>
        <w:pStyle w:val="Tabelkop"/>
      </w:pPr>
      <w:r w:rsidRPr="00A61528">
        <w:rPr>
          <w:rStyle w:val="Stijl3Char"/>
          <w:rFonts w:asciiTheme="minorHAnsi" w:eastAsiaTheme="minorHAnsi" w:hAnsiTheme="minorHAnsi" w:cstheme="minorBidi"/>
          <w:b/>
          <w:bCs/>
          <w:color w:val="4000FF" w:themeColor="accent1"/>
          <w:sz w:val="28"/>
          <w:szCs w:val="28"/>
          <w14:ligatures w14:val="standardContextual"/>
        </w:rPr>
        <w:t>ADMINISTRATIEF</w:t>
      </w:r>
      <w:r w:rsidRPr="00A61528">
        <w:t xml:space="preserve"> MEDEWERKER</w:t>
      </w:r>
    </w:p>
    <w:p w14:paraId="1D21C646"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De administratie verzorgt de interne en e</w:t>
      </w:r>
      <w:r w:rsidRPr="00A61528">
        <w:rPr>
          <w:rFonts w:asciiTheme="majorHAnsi" w:hAnsiTheme="majorHAnsi"/>
          <w:noProof/>
        </w:rPr>
        <w:t xml:space="preserve"> </w:t>
      </w:r>
      <w:proofErr w:type="spellStart"/>
      <w:r w:rsidRPr="00A61528">
        <w:rPr>
          <w:rFonts w:asciiTheme="majorHAnsi" w:eastAsia="Verdana" w:hAnsiTheme="majorHAnsi" w:cs="Verdana"/>
        </w:rPr>
        <w:t>xterne</w:t>
      </w:r>
      <w:proofErr w:type="spellEnd"/>
      <w:r w:rsidRPr="00A61528">
        <w:rPr>
          <w:rFonts w:asciiTheme="majorHAnsi" w:eastAsia="Verdana" w:hAnsiTheme="majorHAnsi" w:cs="Verdana"/>
        </w:rPr>
        <w:t xml:space="preserve"> communicatie en verricht de administratieve werkzaamheden. Ook nemen de collega’s van de administratie de telefoon op als u naar het algemene nummer belt voor een (ziek)melding. </w:t>
      </w:r>
    </w:p>
    <w:p w14:paraId="33C032FD" w14:textId="77777777" w:rsidR="00A61528" w:rsidRPr="00A61528" w:rsidRDefault="00A61528" w:rsidP="00A61528">
      <w:pPr>
        <w:pStyle w:val="Geenafstand"/>
        <w:rPr>
          <w:rFonts w:asciiTheme="majorHAnsi" w:eastAsia="Verdana" w:hAnsiTheme="majorHAnsi" w:cs="Verdana"/>
        </w:rPr>
      </w:pPr>
    </w:p>
    <w:p w14:paraId="6F70D94B" w14:textId="77777777" w:rsidR="00A61528" w:rsidRPr="00A61528" w:rsidRDefault="00A61528" w:rsidP="00A61528">
      <w:pPr>
        <w:pStyle w:val="Tabelkop"/>
      </w:pPr>
      <w:r w:rsidRPr="00A61528">
        <w:t>CONCIËRGE/KANTINEMEDEWERKER</w:t>
      </w:r>
    </w:p>
    <w:p w14:paraId="574CF3BA" w14:textId="77777777" w:rsidR="00A61528" w:rsidRPr="00A61528" w:rsidRDefault="00A61528" w:rsidP="00A61528">
      <w:pPr>
        <w:pStyle w:val="Geenafstand"/>
        <w:tabs>
          <w:tab w:val="left" w:pos="2640"/>
        </w:tabs>
        <w:rPr>
          <w:rFonts w:asciiTheme="majorHAnsi" w:eastAsia="Verdana" w:hAnsiTheme="majorHAnsi" w:cs="Verdana"/>
        </w:rPr>
      </w:pPr>
      <w:r w:rsidRPr="00A61528">
        <w:rPr>
          <w:rFonts w:asciiTheme="majorHAnsi" w:eastAsia="Verdana" w:hAnsiTheme="majorHAnsi" w:cs="Verdana"/>
        </w:rPr>
        <w:t>De conciërges ontvangen bezoekers, zorgen voor onderhoud en reparaties, helpen met schoonmaken en andere klussen op school.</w:t>
      </w:r>
      <w:r w:rsidRPr="00A61528">
        <w:rPr>
          <w:rFonts w:asciiTheme="majorHAnsi" w:eastAsia="Verdana" w:hAnsiTheme="majorHAnsi" w:cs="Verdana"/>
        </w:rPr>
        <w:tab/>
      </w:r>
    </w:p>
    <w:p w14:paraId="2D17B688" w14:textId="77777777" w:rsidR="00A61528" w:rsidRDefault="00A61528" w:rsidP="00A61528">
      <w:pPr>
        <w:pStyle w:val="Tabelkop"/>
      </w:pPr>
    </w:p>
    <w:p w14:paraId="2E0138DE" w14:textId="4FA94DBA" w:rsidR="00A61528" w:rsidRPr="00A61528" w:rsidRDefault="00A61528" w:rsidP="00A61528">
      <w:pPr>
        <w:pStyle w:val="Tabelkop"/>
      </w:pPr>
      <w:r w:rsidRPr="00A61528">
        <w:t>DE LOCATIEDIRECTEUR</w:t>
      </w:r>
    </w:p>
    <w:p w14:paraId="7FEF6699"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De locatiedirecteur is verantwoordelijk voor het voorbereiden, ontwikkelen, implementeren en uitvoeren van het onderwijskundig beleid voor het OPDC en de advisering aan de algemeen directeur van Eenheid Zorg waaraan zij verantwoording aflegt. De locatie directeur is samen met de directeur Eenheid Zorg eindverantwoordelijk voor de voorziening.</w:t>
      </w:r>
    </w:p>
    <w:p w14:paraId="1E400680" w14:textId="77777777" w:rsidR="00A61528" w:rsidRPr="00A61528" w:rsidRDefault="00A61528" w:rsidP="00A61528">
      <w:pPr>
        <w:pStyle w:val="Geenafstand"/>
        <w:rPr>
          <w:rFonts w:asciiTheme="majorHAnsi" w:eastAsia="Verdana" w:hAnsiTheme="majorHAnsi" w:cs="Verdana"/>
        </w:rPr>
      </w:pPr>
    </w:p>
    <w:p w14:paraId="19462D5A" w14:textId="77777777" w:rsidR="00A61528" w:rsidRPr="00A61528" w:rsidRDefault="00A61528" w:rsidP="00A61528">
      <w:pPr>
        <w:pStyle w:val="Tabelkop"/>
      </w:pPr>
      <w:r w:rsidRPr="00A61528">
        <w:t>DIRECTIE</w:t>
      </w:r>
    </w:p>
    <w:p w14:paraId="344688CC"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Nadine de Boer, Locatiedirecteur OPDC Rotterdam, n.deboer@SARO.nl</w:t>
      </w:r>
    </w:p>
    <w:p w14:paraId="10FACF4E"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Jamie Visser, Cluster directeur Eenheid Zorg, j.visser@SARO.nl</w:t>
      </w:r>
    </w:p>
    <w:p w14:paraId="00EFAAF9" w14:textId="77777777" w:rsidR="00A61528" w:rsidRDefault="00A61528" w:rsidP="00A61528">
      <w:pPr>
        <w:pStyle w:val="Kopvaninhoudsopgave"/>
      </w:pPr>
    </w:p>
    <w:p w14:paraId="65DFF2CF" w14:textId="77777777" w:rsidR="007B2691" w:rsidRDefault="007B2691" w:rsidP="007B2691"/>
    <w:p w14:paraId="61F863DE" w14:textId="77777777" w:rsidR="007B2691" w:rsidRPr="007B2691" w:rsidRDefault="007B2691" w:rsidP="007B2691"/>
    <w:p w14:paraId="06DF79A1" w14:textId="77777777" w:rsidR="00A61528" w:rsidRDefault="00A61528" w:rsidP="00A61528"/>
    <w:p w14:paraId="15CF7301" w14:textId="77777777" w:rsidR="00A61528" w:rsidRDefault="00A61528" w:rsidP="00A61528"/>
    <w:p w14:paraId="057EB873" w14:textId="3D4440FC" w:rsidR="00A61528" w:rsidRPr="007C3C67" w:rsidRDefault="00A61528" w:rsidP="007C3C67">
      <w:pPr>
        <w:pStyle w:val="Kop2"/>
        <w:rPr>
          <w:rStyle w:val="Zwaar"/>
          <w:rFonts w:asciiTheme="majorHAnsi" w:hAnsiTheme="majorHAnsi"/>
          <w:bCs w:val="0"/>
          <w:sz w:val="28"/>
          <w:szCs w:val="28"/>
        </w:rPr>
      </w:pPr>
      <w:bookmarkStart w:id="14" w:name="_Toc189646829"/>
      <w:bookmarkStart w:id="15" w:name="_Toc202269999"/>
      <w:bookmarkStart w:id="16" w:name="_Toc219972206"/>
      <w:r w:rsidRPr="007C3C67">
        <w:rPr>
          <w:rStyle w:val="Zwaar"/>
          <w:rFonts w:asciiTheme="majorHAnsi" w:hAnsiTheme="majorHAnsi"/>
          <w:bCs w:val="0"/>
          <w:sz w:val="28"/>
          <w:szCs w:val="28"/>
        </w:rPr>
        <w:lastRenderedPageBreak/>
        <w:t>ADRES</w:t>
      </w:r>
      <w:bookmarkEnd w:id="14"/>
      <w:bookmarkEnd w:id="15"/>
      <w:r w:rsidRPr="007C3C67">
        <w:rPr>
          <w:rStyle w:val="Zwaar"/>
          <w:rFonts w:asciiTheme="minorHAnsi" w:hAnsiTheme="minorHAnsi"/>
          <w:bCs w:val="0"/>
          <w:sz w:val="28"/>
          <w:szCs w:val="28"/>
        </w:rPr>
        <w:t>SEN</w:t>
      </w:r>
      <w:bookmarkEnd w:id="16"/>
    </w:p>
    <w:p w14:paraId="6976CAC6" w14:textId="77777777" w:rsidR="00A61528" w:rsidRPr="00A61528" w:rsidRDefault="00A61528" w:rsidP="00A61528">
      <w:pPr>
        <w:pStyle w:val="Geenafstand"/>
        <w:rPr>
          <w:rFonts w:asciiTheme="majorHAnsi" w:eastAsia="Verdana" w:hAnsiTheme="majorHAnsi" w:cs="Verdana"/>
          <w:b/>
          <w:bCs/>
        </w:rPr>
      </w:pPr>
      <w:r w:rsidRPr="00A61528">
        <w:rPr>
          <w:rFonts w:asciiTheme="majorHAnsi" w:eastAsia="Verdana" w:hAnsiTheme="majorHAnsi" w:cs="Verdana"/>
          <w:b/>
          <w:bCs/>
        </w:rPr>
        <w:t xml:space="preserve">OPDC Rotterdam Zuid </w:t>
      </w:r>
    </w:p>
    <w:p w14:paraId="0D4DFFB5"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Enk 130</w:t>
      </w:r>
    </w:p>
    <w:p w14:paraId="04577AF4"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3075 VC Rotterdam</w:t>
      </w:r>
    </w:p>
    <w:p w14:paraId="2B149EF6" w14:textId="77777777" w:rsidR="00A61528" w:rsidRPr="00A61528" w:rsidRDefault="00A61528" w:rsidP="00A61528">
      <w:pPr>
        <w:pStyle w:val="Geenafstand"/>
        <w:rPr>
          <w:rFonts w:asciiTheme="majorHAnsi" w:eastAsia="Verdana" w:hAnsiTheme="majorHAnsi" w:cs="Verdana"/>
        </w:rPr>
      </w:pPr>
    </w:p>
    <w:p w14:paraId="5122FF4F" w14:textId="77777777" w:rsidR="00A61528" w:rsidRPr="00A61528" w:rsidRDefault="00A61528" w:rsidP="00A61528">
      <w:pPr>
        <w:spacing w:line="240" w:lineRule="auto"/>
        <w:rPr>
          <w:rFonts w:asciiTheme="majorHAnsi" w:eastAsia="Times New Roman" w:hAnsiTheme="majorHAnsi" w:cs="Times New Roman"/>
          <w:lang w:eastAsia="nl-NL"/>
        </w:rPr>
      </w:pPr>
      <w:r w:rsidRPr="00A61528">
        <w:rPr>
          <w:rFonts w:asciiTheme="majorHAnsi" w:eastAsia="Verdana" w:hAnsiTheme="majorHAnsi" w:cs="Verdana"/>
          <w:b/>
          <w:bCs/>
        </w:rPr>
        <w:t xml:space="preserve">OPDC Rotterdam Noord </w:t>
      </w:r>
    </w:p>
    <w:p w14:paraId="46A95F87"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1</w:t>
      </w:r>
      <w:r w:rsidRPr="00A61528">
        <w:rPr>
          <w:rFonts w:asciiTheme="majorHAnsi" w:eastAsia="Verdana" w:hAnsiTheme="majorHAnsi" w:cs="Verdana"/>
          <w:vertAlign w:val="superscript"/>
        </w:rPr>
        <w:t>e</w:t>
      </w:r>
      <w:r w:rsidRPr="00A61528">
        <w:rPr>
          <w:rFonts w:asciiTheme="majorHAnsi" w:eastAsia="Verdana" w:hAnsiTheme="majorHAnsi" w:cs="Verdana"/>
        </w:rPr>
        <w:t xml:space="preserve"> Pijnackerstraat 64</w:t>
      </w:r>
    </w:p>
    <w:p w14:paraId="6AC2921C"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3036 GK Rotterdam</w:t>
      </w:r>
    </w:p>
    <w:p w14:paraId="456C34BB" w14:textId="77777777" w:rsidR="00A61528" w:rsidRPr="00A61528" w:rsidRDefault="00A61528" w:rsidP="00A61528">
      <w:pPr>
        <w:pStyle w:val="Geenafstand"/>
        <w:rPr>
          <w:rFonts w:asciiTheme="majorHAnsi" w:eastAsia="Verdana" w:hAnsiTheme="majorHAnsi" w:cs="Verdana"/>
        </w:rPr>
      </w:pPr>
    </w:p>
    <w:p w14:paraId="632FCDBC"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T 010-7147300</w:t>
      </w:r>
    </w:p>
    <w:p w14:paraId="3BF4A367" w14:textId="77777777" w:rsidR="00A61528" w:rsidRPr="00A61528" w:rsidRDefault="00A61528" w:rsidP="00A61528">
      <w:pPr>
        <w:pStyle w:val="Geenafstand"/>
        <w:rPr>
          <w:rFonts w:asciiTheme="majorHAnsi" w:eastAsia="Verdana" w:hAnsiTheme="majorHAnsi" w:cs="Verdana"/>
        </w:rPr>
      </w:pPr>
      <w:hyperlink r:id="rId29">
        <w:r w:rsidRPr="00A61528">
          <w:rPr>
            <w:rStyle w:val="Hyperlink"/>
            <w:rFonts w:asciiTheme="majorHAnsi" w:eastAsia="Verdana" w:hAnsiTheme="majorHAnsi" w:cs="Verdana"/>
          </w:rPr>
          <w:t>info@opdcrotterdam.nl</w:t>
        </w:r>
      </w:hyperlink>
    </w:p>
    <w:p w14:paraId="332D74CB" w14:textId="77777777" w:rsidR="00A61528" w:rsidRPr="00A61528" w:rsidRDefault="00A61528" w:rsidP="00A61528">
      <w:pPr>
        <w:pStyle w:val="Geenafstand"/>
        <w:rPr>
          <w:rFonts w:asciiTheme="majorHAnsi" w:eastAsia="Verdana" w:hAnsiTheme="majorHAnsi" w:cs="Verdana"/>
        </w:rPr>
      </w:pPr>
    </w:p>
    <w:p w14:paraId="71E6696F" w14:textId="77777777" w:rsidR="00A61528" w:rsidRPr="00A61528" w:rsidRDefault="00A61528" w:rsidP="007C3C67">
      <w:pPr>
        <w:pStyle w:val="Stijl2"/>
      </w:pPr>
      <w:bookmarkStart w:id="17" w:name="_Toc189646830"/>
      <w:bookmarkStart w:id="18" w:name="_Toc202270000"/>
      <w:bookmarkStart w:id="19" w:name="_Toc219972207"/>
      <w:r w:rsidRPr="00A61528">
        <w:t>WEBSITE</w:t>
      </w:r>
      <w:bookmarkEnd w:id="17"/>
      <w:bookmarkEnd w:id="18"/>
      <w:bookmarkEnd w:id="19"/>
    </w:p>
    <w:p w14:paraId="2F67B16D" w14:textId="77777777" w:rsidR="00A61528" w:rsidRPr="00A61528" w:rsidRDefault="00A61528" w:rsidP="00A61528">
      <w:pPr>
        <w:pStyle w:val="Geenafstand"/>
        <w:rPr>
          <w:rStyle w:val="Hyperlink"/>
          <w:rFonts w:asciiTheme="majorHAnsi" w:eastAsia="Verdana" w:hAnsiTheme="majorHAnsi" w:cs="Verdana"/>
        </w:rPr>
      </w:pPr>
      <w:r w:rsidRPr="00A61528">
        <w:rPr>
          <w:rFonts w:asciiTheme="majorHAnsi" w:eastAsia="Verdana" w:hAnsiTheme="majorHAnsi" w:cs="Verdana"/>
        </w:rPr>
        <w:t xml:space="preserve">Meer informatie over het OPDC kunt u terugvinden op onze website: </w:t>
      </w:r>
      <w:hyperlink r:id="rId30" w:history="1">
        <w:r w:rsidRPr="00A61528">
          <w:rPr>
            <w:rStyle w:val="Hyperlink"/>
            <w:rFonts w:asciiTheme="majorHAnsi" w:eastAsia="Verdana" w:hAnsiTheme="majorHAnsi" w:cs="Verdana"/>
          </w:rPr>
          <w:t>https://www.opdcrotterdam.nl</w:t>
        </w:r>
      </w:hyperlink>
    </w:p>
    <w:p w14:paraId="380E5DDE" w14:textId="77777777" w:rsidR="00A61528" w:rsidRPr="00A61528" w:rsidRDefault="00A61528" w:rsidP="00A61528">
      <w:pPr>
        <w:pStyle w:val="Geenafstand"/>
        <w:rPr>
          <w:rFonts w:asciiTheme="majorHAnsi" w:eastAsia="Verdana" w:hAnsiTheme="majorHAnsi" w:cs="Verdana"/>
        </w:rPr>
      </w:pPr>
      <w:r w:rsidRPr="00A61528">
        <w:rPr>
          <w:rFonts w:asciiTheme="majorHAnsi" w:hAnsiTheme="majorHAnsi"/>
          <w:noProof/>
        </w:rPr>
        <w:drawing>
          <wp:inline distT="0" distB="0" distL="0" distR="0" wp14:anchorId="49E87716" wp14:editId="22BDB3B0">
            <wp:extent cx="5631180" cy="2667000"/>
            <wp:effectExtent l="0" t="0" r="7620" b="0"/>
            <wp:docPr id="1" name="Afbeelding 1" descr="Afbeelding met tekst, kleding, schoeisel,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st, kleding, schoeisel, schermopname&#10;&#10;Door AI gegenereerde inhoud is mogelijk onjuist."/>
                    <pic:cNvPicPr/>
                  </pic:nvPicPr>
                  <pic:blipFill rotWithShape="1">
                    <a:blip r:embed="rId31"/>
                    <a:srcRect t="12463" r="2248" b="5232"/>
                    <a:stretch/>
                  </pic:blipFill>
                  <pic:spPr bwMode="auto">
                    <a:xfrm>
                      <a:off x="0" y="0"/>
                      <a:ext cx="5631180" cy="2667000"/>
                    </a:xfrm>
                    <a:prstGeom prst="rect">
                      <a:avLst/>
                    </a:prstGeom>
                    <a:ln>
                      <a:noFill/>
                    </a:ln>
                    <a:extLst>
                      <a:ext uri="{53640926-AAD7-44D8-BBD7-CCE9431645EC}">
                        <a14:shadowObscured xmlns:a14="http://schemas.microsoft.com/office/drawing/2010/main"/>
                      </a:ext>
                    </a:extLst>
                  </pic:spPr>
                </pic:pic>
              </a:graphicData>
            </a:graphic>
          </wp:inline>
        </w:drawing>
      </w:r>
    </w:p>
    <w:p w14:paraId="1A33DB20"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 xml:space="preserve"> </w:t>
      </w:r>
    </w:p>
    <w:p w14:paraId="526A2D6C" w14:textId="77777777" w:rsidR="00A61528" w:rsidRPr="00A61528" w:rsidRDefault="00A61528" w:rsidP="00A61528">
      <w:pPr>
        <w:pStyle w:val="Tabelkop"/>
      </w:pPr>
      <w:bookmarkStart w:id="20" w:name="_Toc189646831"/>
      <w:bookmarkStart w:id="21" w:name="_Toc202270001"/>
      <w:r w:rsidRPr="00A61528">
        <w:t>BEREIKBAARHEID</w:t>
      </w:r>
      <w:bookmarkEnd w:id="20"/>
      <w:bookmarkEnd w:id="21"/>
    </w:p>
    <w:p w14:paraId="4E5D570F" w14:textId="77777777" w:rsidR="00A61528" w:rsidRPr="00A61528" w:rsidRDefault="00A61528" w:rsidP="00A61528">
      <w:pPr>
        <w:tabs>
          <w:tab w:val="left" w:pos="8364"/>
        </w:tabs>
        <w:ind w:right="-64"/>
        <w:jc w:val="both"/>
        <w:rPr>
          <w:rFonts w:asciiTheme="majorHAnsi" w:hAnsiTheme="majorHAnsi"/>
          <w:color w:val="000000"/>
        </w:rPr>
      </w:pPr>
      <w:r w:rsidRPr="00A61528">
        <w:rPr>
          <w:rFonts w:asciiTheme="majorHAnsi" w:hAnsiTheme="majorHAnsi"/>
          <w:color w:val="4000FF"/>
        </w:rPr>
        <w:t>Locatie Noord</w:t>
      </w:r>
    </w:p>
    <w:p w14:paraId="6DE1B795" w14:textId="5B51BDA9" w:rsidR="00A61528" w:rsidRPr="00A61528" w:rsidRDefault="00A61528" w:rsidP="00A61528">
      <w:pPr>
        <w:jc w:val="both"/>
        <w:rPr>
          <w:rFonts w:asciiTheme="majorHAnsi" w:hAnsiTheme="majorHAnsi" w:cs="CIDFont+F1"/>
        </w:rPr>
      </w:pPr>
      <w:r w:rsidRPr="00A61528">
        <w:rPr>
          <w:rFonts w:asciiTheme="majorHAnsi" w:hAnsiTheme="majorHAnsi" w:cs="CIDFont+F1"/>
        </w:rPr>
        <w:t xml:space="preserve">Tram 4 en 6 - halte Van den </w:t>
      </w:r>
      <w:proofErr w:type="spellStart"/>
      <w:r w:rsidRPr="00A61528">
        <w:rPr>
          <w:rFonts w:asciiTheme="majorHAnsi" w:hAnsiTheme="majorHAnsi" w:cs="CIDFont+F1"/>
        </w:rPr>
        <w:t>Hoonaardstraat</w:t>
      </w:r>
      <w:proofErr w:type="spellEnd"/>
      <w:r w:rsidRPr="00A61528">
        <w:rPr>
          <w:rFonts w:asciiTheme="majorHAnsi" w:hAnsiTheme="majorHAnsi" w:cs="CIDFont+F1"/>
        </w:rPr>
        <w:t xml:space="preserve"> </w:t>
      </w:r>
    </w:p>
    <w:p w14:paraId="074CC6DE" w14:textId="77777777" w:rsidR="00A61528" w:rsidRPr="00A61528" w:rsidRDefault="00A61528" w:rsidP="00A61528">
      <w:pPr>
        <w:jc w:val="both"/>
        <w:rPr>
          <w:rFonts w:asciiTheme="majorHAnsi" w:hAnsiTheme="majorHAnsi" w:cs="CIDFont+F1"/>
        </w:rPr>
      </w:pPr>
      <w:r w:rsidRPr="00A61528">
        <w:rPr>
          <w:rFonts w:asciiTheme="majorHAnsi" w:hAnsiTheme="majorHAnsi" w:cs="CIDFont+F1"/>
        </w:rPr>
        <w:t xml:space="preserve">Tram 7 - halte Zaagmolenbrug </w:t>
      </w:r>
    </w:p>
    <w:p w14:paraId="2775F051" w14:textId="77777777" w:rsidR="00A61528" w:rsidRDefault="00A61528" w:rsidP="00A61528">
      <w:pPr>
        <w:jc w:val="both"/>
        <w:rPr>
          <w:rFonts w:asciiTheme="majorHAnsi" w:hAnsiTheme="majorHAnsi" w:cs="CIDFont+F1"/>
        </w:rPr>
      </w:pPr>
      <w:r w:rsidRPr="00A61528">
        <w:rPr>
          <w:rFonts w:asciiTheme="majorHAnsi" w:hAnsiTheme="majorHAnsi" w:cs="CIDFont+F1"/>
        </w:rPr>
        <w:t>Betaald parkeren</w:t>
      </w:r>
    </w:p>
    <w:p w14:paraId="6BE2BF03" w14:textId="77777777" w:rsidR="00756898" w:rsidRPr="00A61528" w:rsidRDefault="00756898" w:rsidP="00A61528">
      <w:pPr>
        <w:jc w:val="both"/>
        <w:rPr>
          <w:rStyle w:val="Stijl1Char"/>
          <w:rFonts w:asciiTheme="majorHAnsi" w:eastAsiaTheme="minorHAnsi" w:hAnsiTheme="majorHAnsi"/>
          <w:b w:val="0"/>
          <w:bCs w:val="0"/>
        </w:rPr>
      </w:pPr>
    </w:p>
    <w:p w14:paraId="729119B5" w14:textId="77777777" w:rsidR="00A61528" w:rsidRPr="00A61528" w:rsidRDefault="00A61528" w:rsidP="00A61528">
      <w:pPr>
        <w:tabs>
          <w:tab w:val="left" w:pos="8364"/>
        </w:tabs>
        <w:ind w:right="-64"/>
        <w:rPr>
          <w:rFonts w:asciiTheme="majorHAnsi" w:hAnsiTheme="majorHAnsi"/>
          <w:color w:val="4000FF"/>
        </w:rPr>
      </w:pPr>
      <w:r w:rsidRPr="00A61528">
        <w:rPr>
          <w:rFonts w:asciiTheme="majorHAnsi" w:hAnsiTheme="majorHAnsi"/>
          <w:noProof/>
          <w:color w:val="000000"/>
        </w:rPr>
        <mc:AlternateContent>
          <mc:Choice Requires="wps">
            <w:drawing>
              <wp:anchor distT="0" distB="0" distL="114300" distR="114300" simplePos="0" relativeHeight="251668480" behindDoc="0" locked="0" layoutInCell="1" allowOverlap="1" wp14:anchorId="0B4394D9" wp14:editId="3AB2120A">
                <wp:simplePos x="0" y="0"/>
                <wp:positionH relativeFrom="column">
                  <wp:posOffset>3077845</wp:posOffset>
                </wp:positionH>
                <wp:positionV relativeFrom="paragraph">
                  <wp:posOffset>98425</wp:posOffset>
                </wp:positionV>
                <wp:extent cx="259080" cy="251460"/>
                <wp:effectExtent l="0" t="0" r="26670" b="15240"/>
                <wp:wrapNone/>
                <wp:docPr id="3" name="Ovaal 3"/>
                <wp:cNvGraphicFramePr/>
                <a:graphic xmlns:a="http://schemas.openxmlformats.org/drawingml/2006/main">
                  <a:graphicData uri="http://schemas.microsoft.com/office/word/2010/wordprocessingShape">
                    <wps:wsp>
                      <wps:cNvSpPr/>
                      <wps:spPr>
                        <a:xfrm>
                          <a:off x="0" y="0"/>
                          <a:ext cx="259080" cy="251460"/>
                        </a:xfrm>
                        <a:prstGeom prst="ellipse">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B7292B" id="Ovaal 3" o:spid="_x0000_s1026" style="position:absolute;margin-left:242.35pt;margin-top:7.75pt;width:20.4pt;height:19.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" fillcolor="white [3201]" strokecolor="white [3212]" strokeweight=".85pt"/>
            </w:pict>
          </mc:Fallback>
        </mc:AlternateContent>
      </w:r>
      <w:r w:rsidRPr="00A61528">
        <w:rPr>
          <w:rFonts w:asciiTheme="majorHAnsi" w:hAnsiTheme="majorHAnsi"/>
          <w:color w:val="4000FF"/>
        </w:rPr>
        <w:t>Locatie Zuid</w:t>
      </w:r>
    </w:p>
    <w:p w14:paraId="43941D21" w14:textId="77777777" w:rsidR="00A61528" w:rsidRPr="00A61528" w:rsidRDefault="00A61528" w:rsidP="00A61528">
      <w:pPr>
        <w:rPr>
          <w:rFonts w:asciiTheme="majorHAnsi" w:eastAsia="Verdana" w:hAnsiTheme="majorHAnsi" w:cs="Verdana"/>
        </w:rPr>
      </w:pPr>
      <w:r w:rsidRPr="00A61528">
        <w:rPr>
          <w:rFonts w:asciiTheme="majorHAnsi" w:eastAsia="Verdana" w:hAnsiTheme="majorHAnsi" w:cs="Verdana"/>
        </w:rPr>
        <w:t>Bus 76 – halte Langegeer</w:t>
      </w:r>
    </w:p>
    <w:p w14:paraId="242E55E1" w14:textId="77777777" w:rsidR="00A61528" w:rsidRDefault="00A61528" w:rsidP="00A61528">
      <w:pPr>
        <w:rPr>
          <w:rFonts w:asciiTheme="majorHAnsi" w:eastAsia="Verdana" w:hAnsiTheme="majorHAnsi" w:cs="Verdana"/>
        </w:rPr>
      </w:pPr>
      <w:r w:rsidRPr="00A61528">
        <w:rPr>
          <w:rFonts w:asciiTheme="majorHAnsi" w:eastAsia="Verdana" w:hAnsiTheme="majorHAnsi" w:cs="Verdana"/>
        </w:rPr>
        <w:t>Betaald parkeren</w:t>
      </w:r>
    </w:p>
    <w:p w14:paraId="319A465C" w14:textId="77777777" w:rsidR="00756898" w:rsidRDefault="00756898" w:rsidP="00A61528">
      <w:pPr>
        <w:rPr>
          <w:rFonts w:asciiTheme="majorHAnsi" w:eastAsia="Verdana" w:hAnsiTheme="majorHAnsi" w:cs="Verdana"/>
        </w:rPr>
      </w:pPr>
    </w:p>
    <w:p w14:paraId="20A158E1" w14:textId="77777777" w:rsidR="00A61528" w:rsidRPr="00A61528" w:rsidRDefault="00A61528" w:rsidP="00756898">
      <w:pPr>
        <w:pStyle w:val="Kop1"/>
        <w:rPr>
          <w:rFonts w:eastAsia="Verdana"/>
        </w:rPr>
      </w:pPr>
      <w:bookmarkStart w:id="22" w:name="_Toc189646832"/>
      <w:bookmarkStart w:id="23" w:name="_Toc202270002"/>
      <w:bookmarkStart w:id="24" w:name="_Toc219972208"/>
      <w:r w:rsidRPr="00A61528">
        <w:rPr>
          <w:rFonts w:eastAsia="Verdana"/>
        </w:rPr>
        <w:lastRenderedPageBreak/>
        <w:t>WAT MAAKT HET OPDC BIJZONDER?</w:t>
      </w:r>
      <w:bookmarkEnd w:id="22"/>
      <w:bookmarkEnd w:id="23"/>
      <w:bookmarkEnd w:id="24"/>
    </w:p>
    <w:p w14:paraId="68DB75CB" w14:textId="77777777" w:rsidR="00A61528" w:rsidRPr="00A61528" w:rsidRDefault="00A61528" w:rsidP="00AD44BD">
      <w:pPr>
        <w:pStyle w:val="Kop2"/>
        <w:rPr>
          <w:rFonts w:eastAsia="Verdana"/>
        </w:rPr>
      </w:pPr>
    </w:p>
    <w:p w14:paraId="4642E694" w14:textId="77777777" w:rsidR="00A61528" w:rsidRPr="00AD44BD" w:rsidRDefault="00A61528" w:rsidP="00AD44BD">
      <w:pPr>
        <w:pStyle w:val="Kop2"/>
        <w:rPr>
          <w:sz w:val="28"/>
          <w:szCs w:val="28"/>
        </w:rPr>
      </w:pPr>
      <w:bookmarkStart w:id="25" w:name="_Toc189646833"/>
      <w:bookmarkStart w:id="26" w:name="_Toc202270003"/>
      <w:bookmarkStart w:id="27" w:name="_Toc219972209"/>
      <w:r w:rsidRPr="00AD44BD">
        <w:rPr>
          <w:sz w:val="28"/>
          <w:szCs w:val="28"/>
        </w:rPr>
        <w:t>ELKE LEERLING EEN NIEUWE KANS</w:t>
      </w:r>
      <w:bookmarkEnd w:id="25"/>
      <w:bookmarkEnd w:id="26"/>
      <w:bookmarkEnd w:id="27"/>
    </w:p>
    <w:p w14:paraId="0F94A2F2" w14:textId="1C8B4721"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Samenwerkingsverband Koers VO werkt met de scholen voor voortgezet onderwijs aan een passende plek voor elke leerling. Het komt soms voor dat ondanks alle inzet van de leerling en de school, een leerling tijdelijk een andere ondersteuningsbehoefte heeft dan de school kan bieden. In zo’n geval kan het bieden. Leerlingen krijgen hier onderwijs en werken aan het versterken van gedragsregulatie, met als doel terugkeren naar (regulier) onderwijs. School en OPDC zorgen er samen voor dat de leerling een nieuwe kans krijgt.</w:t>
      </w:r>
    </w:p>
    <w:p w14:paraId="543BD5F6" w14:textId="77777777" w:rsidR="00A61528" w:rsidRPr="00A61528" w:rsidRDefault="00A61528" w:rsidP="00756898">
      <w:pPr>
        <w:pStyle w:val="Tabelkop"/>
      </w:pPr>
    </w:p>
    <w:p w14:paraId="168C131D" w14:textId="77777777" w:rsidR="00A61528" w:rsidRPr="00C9793F" w:rsidRDefault="00A61528" w:rsidP="00C9793F">
      <w:pPr>
        <w:pStyle w:val="Kop2"/>
        <w:rPr>
          <w:sz w:val="28"/>
          <w:szCs w:val="28"/>
        </w:rPr>
      </w:pPr>
      <w:bookmarkStart w:id="28" w:name="_Toc189646834"/>
      <w:bookmarkStart w:id="29" w:name="_Toc202270004"/>
      <w:bookmarkStart w:id="30" w:name="_Toc219972210"/>
      <w:r w:rsidRPr="00C9793F">
        <w:rPr>
          <w:sz w:val="28"/>
          <w:szCs w:val="28"/>
        </w:rPr>
        <w:t>KLEINSCHALIGHEID</w:t>
      </w:r>
      <w:bookmarkEnd w:id="28"/>
      <w:bookmarkEnd w:id="29"/>
      <w:bookmarkEnd w:id="30"/>
      <w:r w:rsidRPr="00C9793F">
        <w:rPr>
          <w:sz w:val="28"/>
          <w:szCs w:val="28"/>
        </w:rPr>
        <w:t xml:space="preserve"> </w:t>
      </w:r>
    </w:p>
    <w:p w14:paraId="16C603B9" w14:textId="77777777" w:rsidR="00A61528" w:rsidRPr="00756898" w:rsidRDefault="00A61528" w:rsidP="00A61528">
      <w:pPr>
        <w:pStyle w:val="Stijl5"/>
        <w:rPr>
          <w:rStyle w:val="Zwaar"/>
          <w:rFonts w:asciiTheme="majorHAnsi" w:hAnsiTheme="majorHAnsi"/>
          <w:bCs w:val="0"/>
        </w:rPr>
      </w:pPr>
      <w:r w:rsidRPr="00756898">
        <w:rPr>
          <w:rStyle w:val="Zwaar"/>
          <w:rFonts w:asciiTheme="majorHAnsi" w:hAnsiTheme="majorHAnsi"/>
          <w:bCs w:val="0"/>
        </w:rPr>
        <w:t>OPDC Rotterdam heeft plaats voor maximaal 80 leerlingen. Per locatie kunnen er 40 leerlingen terecht. De leerlingen zitten in kleine groepen van maximaal 10 tot 13 leerlingen. Omdat het zo kleinschalig is, kennen de medewerkers alle leerlingen persoonlijk. Tijdens het onderwijs en de trainingen maken leerlingen ook kennis met alle medewerkers. Zo voelt iedereen zich snel vertrouwd en op zijn gemak.</w:t>
      </w:r>
    </w:p>
    <w:p w14:paraId="45898EEC" w14:textId="77777777" w:rsidR="00A61528" w:rsidRPr="00A61528" w:rsidRDefault="00A61528" w:rsidP="00A61528">
      <w:pPr>
        <w:pStyle w:val="Geenafstand"/>
        <w:rPr>
          <w:rFonts w:asciiTheme="majorHAnsi" w:eastAsia="Verdana" w:hAnsiTheme="majorHAnsi" w:cs="Verdana"/>
        </w:rPr>
      </w:pPr>
    </w:p>
    <w:p w14:paraId="493CCED9" w14:textId="77777777" w:rsidR="00A61528" w:rsidRPr="00A61528" w:rsidRDefault="00A61528" w:rsidP="00756898">
      <w:pPr>
        <w:pStyle w:val="Tabelkop"/>
      </w:pPr>
      <w:bookmarkStart w:id="31" w:name="_Toc189646835"/>
      <w:bookmarkStart w:id="32" w:name="_Toc202270005"/>
      <w:r w:rsidRPr="00A61528">
        <w:t>PROGRAMMA OP MAAT</w:t>
      </w:r>
      <w:bookmarkEnd w:id="31"/>
      <w:bookmarkEnd w:id="32"/>
    </w:p>
    <w:p w14:paraId="3CD82FE0" w14:textId="2CC9D221"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Als een leerling naar het OPDC komt, krijgt de leerling een standaard periode van 13 weken toegewezen. Voor veel leerlingen is de periode van 13 schoolweken voldoende om de benodigde vaardigheden aan te leren om succesvol terug te keren naar de school van herkomst. Het kan echter voorkomen dat een leerling meer tijd nodig heeft om bepaalde vaardigheden eigen te maken. Het streven is dan ook om per individuele leerling te bekijken welke termijn passend is, waarbij het volgende motto wordt gehanteerd; ‘’Zo lang als nodig, zo kort als mogelijk.’’</w:t>
      </w:r>
    </w:p>
    <w:p w14:paraId="4CB1846F" w14:textId="77777777" w:rsidR="00A61528" w:rsidRPr="00A61528" w:rsidRDefault="00A61528" w:rsidP="00A61528">
      <w:pPr>
        <w:pStyle w:val="Geenafstand"/>
        <w:rPr>
          <w:rFonts w:asciiTheme="majorHAnsi" w:eastAsia="Verdana" w:hAnsiTheme="majorHAnsi" w:cs="Verdana"/>
        </w:rPr>
      </w:pPr>
    </w:p>
    <w:p w14:paraId="51326AEB" w14:textId="77777777" w:rsidR="00A61528" w:rsidRPr="00A61528" w:rsidRDefault="00A61528" w:rsidP="00756898">
      <w:pPr>
        <w:pStyle w:val="Tabelkop"/>
      </w:pPr>
      <w:bookmarkStart w:id="33" w:name="_Toc189646836"/>
      <w:bookmarkStart w:id="34" w:name="_Toc202270006"/>
      <w:r w:rsidRPr="00A61528">
        <w:t>SAMENWERKEN</w:t>
      </w:r>
      <w:bookmarkEnd w:id="33"/>
      <w:bookmarkEnd w:id="34"/>
      <w:r w:rsidRPr="00A61528">
        <w:t xml:space="preserve"> </w:t>
      </w:r>
    </w:p>
    <w:p w14:paraId="163C95FC"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Het OPDC ziet ouders/opvoeders als onmisbare en volwaardige partners en gaan uit van een intensieve samenwerking met als doel de optimale ontwikkeling van de leerling. Het OPDC beschouwt het als een gezamenlijke verantwoordelijkheid van ouders/opvoeders, docenten en jeugdzorgwerkers om een omgeving te creëren waarin de leerling het beste uit zichzelf kan halen om zijn of haar talenten te ontplooien.</w:t>
      </w:r>
    </w:p>
    <w:p w14:paraId="2D52AB81" w14:textId="77777777" w:rsidR="00A61528" w:rsidRPr="00A61528" w:rsidRDefault="00A61528" w:rsidP="00A61528">
      <w:pPr>
        <w:pStyle w:val="Geenafstand"/>
        <w:rPr>
          <w:rFonts w:asciiTheme="majorHAnsi" w:eastAsia="Verdana" w:hAnsiTheme="majorHAnsi" w:cs="Verdana"/>
        </w:rPr>
      </w:pPr>
    </w:p>
    <w:p w14:paraId="578A4E3A" w14:textId="77777777" w:rsidR="00A61528" w:rsidRPr="00C9793F" w:rsidRDefault="00A61528" w:rsidP="00C9793F">
      <w:pPr>
        <w:pStyle w:val="Kop2"/>
        <w:rPr>
          <w:sz w:val="28"/>
          <w:szCs w:val="28"/>
        </w:rPr>
      </w:pPr>
      <w:bookmarkStart w:id="35" w:name="_Toc189646837"/>
      <w:bookmarkStart w:id="36" w:name="_Toc202270007"/>
      <w:bookmarkStart w:id="37" w:name="_Toc219972211"/>
      <w:r w:rsidRPr="00C9793F">
        <w:rPr>
          <w:sz w:val="28"/>
          <w:szCs w:val="28"/>
        </w:rPr>
        <w:t>ONDERWIJS EN JEUGDHULP</w:t>
      </w:r>
      <w:bookmarkEnd w:id="35"/>
      <w:bookmarkEnd w:id="36"/>
      <w:bookmarkEnd w:id="37"/>
    </w:p>
    <w:p w14:paraId="6FE7E328" w14:textId="77777777" w:rsid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Uniek aan het OPDC is dat onderwijs en jeugdhulp (</w:t>
      </w:r>
      <w:proofErr w:type="spellStart"/>
      <w:r w:rsidRPr="00A61528">
        <w:rPr>
          <w:rFonts w:asciiTheme="majorHAnsi" w:eastAsia="Verdana" w:hAnsiTheme="majorHAnsi" w:cs="Verdana"/>
        </w:rPr>
        <w:t>Enver</w:t>
      </w:r>
      <w:proofErr w:type="spellEnd"/>
      <w:r w:rsidRPr="00A61528">
        <w:rPr>
          <w:rFonts w:asciiTheme="majorHAnsi" w:eastAsia="Verdana" w:hAnsiTheme="majorHAnsi" w:cs="Verdana"/>
        </w:rPr>
        <w:t xml:space="preserve">) nauw met elkaar samenwerken. Hierdoor krijgt een leerling de begeleiding die bij hem of haar past. Een leerling wordt begeleid door een jeugdzorgwerker van </w:t>
      </w:r>
      <w:proofErr w:type="spellStart"/>
      <w:r w:rsidRPr="00A61528">
        <w:rPr>
          <w:rFonts w:asciiTheme="majorHAnsi" w:eastAsia="Verdana" w:hAnsiTheme="majorHAnsi" w:cs="Verdana"/>
        </w:rPr>
        <w:t>Enver</w:t>
      </w:r>
      <w:proofErr w:type="spellEnd"/>
      <w:r w:rsidRPr="00A61528">
        <w:rPr>
          <w:rFonts w:asciiTheme="majorHAnsi" w:eastAsia="Verdana" w:hAnsiTheme="majorHAnsi" w:cs="Verdana"/>
        </w:rPr>
        <w:t xml:space="preserve"> die met de leerling aan zijn/haar doelen werkt, trainingen verzorgt en contact met de ouders onderhoudt.  </w:t>
      </w:r>
    </w:p>
    <w:p w14:paraId="2E025870" w14:textId="77777777" w:rsidR="00A61528" w:rsidRPr="00A61528" w:rsidRDefault="00A61528" w:rsidP="00A61528">
      <w:pPr>
        <w:pStyle w:val="Geenafstand"/>
        <w:rPr>
          <w:rFonts w:asciiTheme="majorHAnsi" w:eastAsia="Verdana" w:hAnsiTheme="majorHAnsi" w:cs="Verdana"/>
        </w:rPr>
      </w:pPr>
    </w:p>
    <w:p w14:paraId="2B079189" w14:textId="77777777" w:rsidR="00A61528" w:rsidRPr="00A61528" w:rsidRDefault="00A61528" w:rsidP="00756898">
      <w:pPr>
        <w:pStyle w:val="Tabelkop"/>
      </w:pPr>
      <w:bookmarkStart w:id="38" w:name="_Toc189646838"/>
      <w:bookmarkStart w:id="39" w:name="_Toc202270008"/>
      <w:r w:rsidRPr="00A61528">
        <w:t>HERSTELRECHT</w:t>
      </w:r>
      <w:bookmarkEnd w:id="38"/>
      <w:bookmarkEnd w:id="39"/>
    </w:p>
    <w:p w14:paraId="5C670E3C" w14:textId="77777777" w:rsid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Op het OPDC werken we met herstelrecht. Als er ruzie of problemen zijn, proberen we die samen op te lossen door goed naar elkaar te luisteren en van fouten te leren. Zo herstellen we de schade en zorgen we dat iedereen zich weer prettig voelt.</w:t>
      </w:r>
    </w:p>
    <w:p w14:paraId="7899E8FD" w14:textId="77777777" w:rsidR="00A61528" w:rsidRPr="00A61528" w:rsidRDefault="00A61528" w:rsidP="00756898">
      <w:pPr>
        <w:pStyle w:val="Tabelkop"/>
      </w:pPr>
      <w:bookmarkStart w:id="40" w:name="_Toc189646839"/>
      <w:bookmarkStart w:id="41" w:name="_Toc202270009"/>
      <w:r w:rsidRPr="00A61528">
        <w:lastRenderedPageBreak/>
        <w:t>GEZONDE SCHOOL</w:t>
      </w:r>
      <w:bookmarkEnd w:id="40"/>
      <w:bookmarkEnd w:id="41"/>
    </w:p>
    <w:p w14:paraId="438C1FE8" w14:textId="53C33A33" w:rsidR="00756898" w:rsidRDefault="00A61528" w:rsidP="00A61528">
      <w:pPr>
        <w:pStyle w:val="Geenafstand"/>
        <w:rPr>
          <w:rFonts w:asciiTheme="majorHAnsi" w:eastAsia="Verdana" w:hAnsiTheme="majorHAnsi" w:cs="Verdana"/>
        </w:rPr>
      </w:pPr>
      <w:r w:rsidRPr="00A61528">
        <w:rPr>
          <w:rFonts w:asciiTheme="majorHAnsi" w:eastAsia="Verdana" w:hAnsiTheme="majorHAnsi" w:cs="Verdana"/>
        </w:rPr>
        <w:t>Leerlingen presteren beter en voelen zich fijner als ze gezond zijn. Naast een veilige sfeer, beweging en niet roken, zijn gezond eten en drinken heel belangrijk. Omdat jongeren veel tijd op school doorbrengen, stimuleren we daar gezonde keuzes. Gezondheid hoort bij ons onderwijs. We zorgen voor een omgeving waar gezond eten makkelijk en lekker is, bijvoorbeeld met een gezond ontbijt en gezonde broodjes en snacks in de pauze.</w:t>
      </w:r>
    </w:p>
    <w:p w14:paraId="427E01CE" w14:textId="047C2B46" w:rsidR="00184EF9" w:rsidRDefault="00184EF9" w:rsidP="00184EF9">
      <w:pPr>
        <w:pStyle w:val="Citaat"/>
        <w:rPr>
          <w:rFonts w:asciiTheme="majorHAnsi" w:hAnsiTheme="majorHAnsi"/>
        </w:rPr>
      </w:pPr>
    </w:p>
    <w:p w14:paraId="27B3CB37" w14:textId="77777777" w:rsidR="00A61528" w:rsidRPr="00A61528" w:rsidRDefault="00A61528" w:rsidP="00756898">
      <w:pPr>
        <w:pStyle w:val="Kop1"/>
        <w:rPr>
          <w:rFonts w:eastAsia="Verdana"/>
        </w:rPr>
      </w:pPr>
      <w:bookmarkStart w:id="42" w:name="_Toc189646840"/>
      <w:bookmarkStart w:id="43" w:name="_Toc202270010"/>
      <w:bookmarkStart w:id="44" w:name="_Toc219972212"/>
      <w:r w:rsidRPr="00A61528">
        <w:rPr>
          <w:rFonts w:eastAsia="Verdana"/>
        </w:rPr>
        <w:t>ZO WERKT HET OPDC</w:t>
      </w:r>
      <w:bookmarkEnd w:id="42"/>
      <w:bookmarkEnd w:id="43"/>
      <w:bookmarkEnd w:id="44"/>
    </w:p>
    <w:p w14:paraId="3787BD0C" w14:textId="77777777" w:rsidR="00A61528" w:rsidRPr="00A61528" w:rsidRDefault="00A61528" w:rsidP="00A61528">
      <w:pPr>
        <w:pStyle w:val="Geenafstand"/>
        <w:rPr>
          <w:rFonts w:asciiTheme="majorHAnsi" w:eastAsia="Verdana" w:hAnsiTheme="majorHAnsi" w:cs="Verdana"/>
        </w:rPr>
      </w:pPr>
    </w:p>
    <w:p w14:paraId="6D6C3472"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Voor de leerlingen ziet het onderwijs er anders uit dan zij gewend zijn. Leerlingen werken voornamelijk zelfstandig aan hun schoolwerk, waarbij zij individuele begeleiding krijgen. Er zijn geen klassikale lessen met een instructie en verwerking. Dat is even wennen en het vraagt een andere aanpak van de leerling. Toch merkt het OPDC dat leerlingen over het algemeen snel kunnen omschakelen en soms beter gaan presteren tijdens hun verblijf op het OPDC.</w:t>
      </w:r>
    </w:p>
    <w:p w14:paraId="6B24F75E" w14:textId="77777777" w:rsidR="00A61528" w:rsidRPr="00A61528" w:rsidRDefault="00A61528" w:rsidP="00A61528">
      <w:pPr>
        <w:pStyle w:val="Geenafstand"/>
        <w:rPr>
          <w:rFonts w:asciiTheme="majorHAnsi" w:eastAsia="Verdana" w:hAnsiTheme="majorHAnsi" w:cs="Verdana"/>
        </w:rPr>
      </w:pPr>
    </w:p>
    <w:p w14:paraId="0432B807" w14:textId="77777777" w:rsidR="00A61528" w:rsidRPr="007C3C67" w:rsidRDefault="00A61528" w:rsidP="007C3C67">
      <w:pPr>
        <w:pStyle w:val="Kop2"/>
        <w:rPr>
          <w:sz w:val="28"/>
          <w:szCs w:val="28"/>
        </w:rPr>
      </w:pPr>
      <w:bookmarkStart w:id="45" w:name="_Toc189646841"/>
      <w:bookmarkStart w:id="46" w:name="_Toc202270011"/>
      <w:bookmarkStart w:id="47" w:name="_Toc219972213"/>
      <w:r w:rsidRPr="007C3C67">
        <w:rPr>
          <w:sz w:val="28"/>
          <w:szCs w:val="28"/>
        </w:rPr>
        <w:t>HET PROGRAMMA EN DE LESTIJDEN</w:t>
      </w:r>
      <w:bookmarkEnd w:id="45"/>
      <w:bookmarkEnd w:id="46"/>
      <w:bookmarkEnd w:id="47"/>
      <w:r w:rsidRPr="007C3C67">
        <w:rPr>
          <w:sz w:val="28"/>
          <w:szCs w:val="28"/>
        </w:rPr>
        <w:t xml:space="preserve"> </w:t>
      </w:r>
    </w:p>
    <w:p w14:paraId="28CAA728"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 xml:space="preserve">Leerlingen nemen vijf dagen per week deel aan het programma van het OPDC. Het uitgangspunt voor dit programma is dat de leerlingen recht hebben op onderwijs en ondersteuning op maat. Het programma en de begeleiding wordt dan ook afgestemd op de mogelijkheden en behoeften van iedere leerling. </w:t>
      </w:r>
    </w:p>
    <w:p w14:paraId="017B6F5E" w14:textId="77777777" w:rsidR="00A61528" w:rsidRPr="00A61528" w:rsidRDefault="00A61528" w:rsidP="00A61528">
      <w:pPr>
        <w:pStyle w:val="Geenafstand"/>
        <w:rPr>
          <w:rFonts w:asciiTheme="majorHAnsi" w:eastAsia="Verdana" w:hAnsiTheme="majorHAnsi" w:cs="Verdana"/>
        </w:rPr>
      </w:pPr>
    </w:p>
    <w:p w14:paraId="776C27B6"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 xml:space="preserve">De leerlingen dienen uiterlijk 08.30 uur binnen te zijn. We starten iedere ochtend met een gezond ontbijt. In de ochtend werken de leerlingen aan hun eigen studieprogramma volgens planners die door de school van herkomst worden aangeleverd. De gedragstraining, met de onderdelen boosheidscontrole, sociale vaardigheden en moreel redeneren, loopt als een rode draad door het weekprogramma. </w:t>
      </w:r>
    </w:p>
    <w:p w14:paraId="0B3C64A9" w14:textId="77777777" w:rsidR="00A61528" w:rsidRPr="00A61528" w:rsidRDefault="00A61528" w:rsidP="00A61528">
      <w:pPr>
        <w:pStyle w:val="Geenafstand"/>
        <w:rPr>
          <w:rFonts w:asciiTheme="majorHAnsi" w:eastAsia="Verdana" w:hAnsiTheme="majorHAnsi" w:cs="Verdana"/>
        </w:rPr>
      </w:pPr>
    </w:p>
    <w:p w14:paraId="26EE69DC"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 xml:space="preserve">In de middag vinden trainingen en workshops plaats. Tijdens de trainingen werken de leerlingen aan de verdere ontwikkeling van sociale en persoonlijke vaardigheden. In de workshops, zoals koken en techniek, ontwikkelen leerlingen praktische vaardigheden waarbij ook aandacht is voor de sociale omgang en persoonlijke leerdoelen. </w:t>
      </w:r>
    </w:p>
    <w:p w14:paraId="235FD4D2" w14:textId="77777777" w:rsidR="00A61528" w:rsidRPr="00A61528" w:rsidRDefault="00A61528" w:rsidP="00A61528">
      <w:pPr>
        <w:pStyle w:val="Geenafstand"/>
        <w:rPr>
          <w:rFonts w:asciiTheme="majorHAnsi" w:eastAsia="Verdana" w:hAnsiTheme="majorHAnsi" w:cs="Verdana"/>
        </w:rPr>
      </w:pPr>
    </w:p>
    <w:p w14:paraId="2E744319"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 xml:space="preserve">De trainingen en workshops eindigen met een persoonlijke beoordeling. Hierin wordt zelfreflectie bij leerlingen gestimuleerd en leren zij verantwoordelijkheid te nemen voor hun eigen keuzes en gedrag. Iedere dag wordt afgesloten met een </w:t>
      </w:r>
      <w:proofErr w:type="spellStart"/>
      <w:r w:rsidRPr="00A61528">
        <w:rPr>
          <w:rFonts w:asciiTheme="majorHAnsi" w:eastAsia="Verdana" w:hAnsiTheme="majorHAnsi" w:cs="Verdana"/>
        </w:rPr>
        <w:t>dagevaluatie</w:t>
      </w:r>
      <w:proofErr w:type="spellEnd"/>
      <w:r w:rsidRPr="00A61528">
        <w:rPr>
          <w:rFonts w:asciiTheme="majorHAnsi" w:eastAsia="Verdana" w:hAnsiTheme="majorHAnsi" w:cs="Verdana"/>
        </w:rPr>
        <w:t xml:space="preserve"> in de klas. Ook daarin speelt zelfreflectie een belangrijke rol, naast het leren omgaan met feedback en het leren van je fouten en successen. </w:t>
      </w:r>
    </w:p>
    <w:p w14:paraId="3D3EE282" w14:textId="77777777" w:rsidR="00A61528" w:rsidRPr="00A61528" w:rsidRDefault="00A61528" w:rsidP="00A61528">
      <w:pPr>
        <w:pStyle w:val="Geenafstand"/>
        <w:rPr>
          <w:rFonts w:asciiTheme="majorHAnsi" w:eastAsia="Verdana" w:hAnsiTheme="majorHAnsi" w:cs="Verdana"/>
        </w:rPr>
      </w:pPr>
    </w:p>
    <w:p w14:paraId="3084798F"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 xml:space="preserve">Afhankelijk van hoe een leerling heeft gepresteerd, wordt aan het einde van de dag een kleur toegekend, namelijk groen, oranje of rood. </w:t>
      </w:r>
    </w:p>
    <w:p w14:paraId="65381EBD" w14:textId="7C356511" w:rsidR="00A61528" w:rsidRPr="00A61528" w:rsidRDefault="00A61528" w:rsidP="00A61528">
      <w:pPr>
        <w:pStyle w:val="Geenafstand"/>
        <w:rPr>
          <w:rFonts w:asciiTheme="majorHAnsi" w:eastAsia="Verdana" w:hAnsiTheme="majorHAnsi" w:cs="Verdana"/>
        </w:rPr>
      </w:pPr>
    </w:p>
    <w:p w14:paraId="350036EA"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 xml:space="preserve">De leerlingen zijn maandag tot en met donderdag om 14.45 uur uit. Op vrijdag is dat 12.30 uur. Afhankelijk van de gegeven kleuren die week, kan een leerling op vrijdag eerder of later uit zijn.  </w:t>
      </w:r>
    </w:p>
    <w:p w14:paraId="64478B51" w14:textId="77777777" w:rsidR="00A61528" w:rsidRPr="00A61528" w:rsidRDefault="00A61528" w:rsidP="00A61528">
      <w:pPr>
        <w:pStyle w:val="Geenafstand"/>
        <w:rPr>
          <w:rFonts w:asciiTheme="majorHAnsi" w:eastAsia="Verdana" w:hAnsiTheme="majorHAnsi" w:cs="Verdana"/>
        </w:rPr>
      </w:pPr>
    </w:p>
    <w:p w14:paraId="27B89A3D" w14:textId="77777777" w:rsidR="00A61528" w:rsidRPr="007C3C67" w:rsidRDefault="00A61528" w:rsidP="007C3C67">
      <w:pPr>
        <w:pStyle w:val="Kop2"/>
        <w:rPr>
          <w:sz w:val="28"/>
          <w:szCs w:val="28"/>
        </w:rPr>
      </w:pPr>
      <w:bookmarkStart w:id="48" w:name="_Toc189646842"/>
      <w:bookmarkStart w:id="49" w:name="_Toc202270012"/>
      <w:bookmarkStart w:id="50" w:name="_Toc219972214"/>
      <w:r w:rsidRPr="007C3C67">
        <w:rPr>
          <w:sz w:val="28"/>
          <w:szCs w:val="28"/>
        </w:rPr>
        <w:t>FASERING OPDC ROTTERDAM</w:t>
      </w:r>
      <w:bookmarkEnd w:id="48"/>
      <w:bookmarkEnd w:id="49"/>
      <w:bookmarkEnd w:id="50"/>
      <w:r w:rsidRPr="007C3C67">
        <w:rPr>
          <w:sz w:val="28"/>
          <w:szCs w:val="28"/>
        </w:rPr>
        <w:t xml:space="preserve"> </w:t>
      </w:r>
    </w:p>
    <w:p w14:paraId="7001DAA4"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 xml:space="preserve">Na de toelating op het OPDC Rotterdam, gaan de volgende fasen in: </w:t>
      </w:r>
    </w:p>
    <w:p w14:paraId="122DC688" w14:textId="77777777" w:rsidR="00A61528" w:rsidRPr="00A61528" w:rsidRDefault="00A61528" w:rsidP="00A61528">
      <w:pPr>
        <w:pStyle w:val="Geenafstand"/>
        <w:numPr>
          <w:ilvl w:val="0"/>
          <w:numId w:val="7"/>
        </w:numPr>
        <w:rPr>
          <w:rFonts w:asciiTheme="majorHAnsi" w:eastAsia="Verdana" w:hAnsiTheme="majorHAnsi" w:cs="Verdana"/>
        </w:rPr>
      </w:pPr>
      <w:r w:rsidRPr="00A61528">
        <w:rPr>
          <w:rFonts w:asciiTheme="majorHAnsi" w:eastAsia="Verdana" w:hAnsiTheme="majorHAnsi" w:cs="Verdana"/>
        </w:rPr>
        <w:t xml:space="preserve">De observatieperiode </w:t>
      </w:r>
    </w:p>
    <w:p w14:paraId="01261A1D" w14:textId="77777777" w:rsidR="00A61528" w:rsidRPr="00A61528" w:rsidRDefault="00A61528" w:rsidP="00A61528">
      <w:pPr>
        <w:pStyle w:val="Geenafstand"/>
        <w:numPr>
          <w:ilvl w:val="0"/>
          <w:numId w:val="7"/>
        </w:numPr>
        <w:rPr>
          <w:rFonts w:asciiTheme="majorHAnsi" w:eastAsia="Verdana" w:hAnsiTheme="majorHAnsi" w:cs="Verdana"/>
        </w:rPr>
      </w:pPr>
      <w:r w:rsidRPr="00A61528">
        <w:rPr>
          <w:rFonts w:asciiTheme="majorHAnsi" w:eastAsia="Verdana" w:hAnsiTheme="majorHAnsi" w:cs="Verdana"/>
        </w:rPr>
        <w:t xml:space="preserve">De trainingsfase  </w:t>
      </w:r>
    </w:p>
    <w:p w14:paraId="2DC481AF" w14:textId="77777777" w:rsidR="00A61528" w:rsidRPr="00A61528" w:rsidRDefault="00A61528" w:rsidP="00A61528">
      <w:pPr>
        <w:pStyle w:val="Geenafstand"/>
        <w:numPr>
          <w:ilvl w:val="0"/>
          <w:numId w:val="7"/>
        </w:numPr>
        <w:rPr>
          <w:rFonts w:asciiTheme="majorHAnsi" w:eastAsia="Verdana" w:hAnsiTheme="majorHAnsi" w:cs="Verdana"/>
        </w:rPr>
      </w:pPr>
      <w:r w:rsidRPr="00A61528">
        <w:rPr>
          <w:rFonts w:asciiTheme="majorHAnsi" w:eastAsia="Verdana" w:hAnsiTheme="majorHAnsi" w:cs="Verdana"/>
        </w:rPr>
        <w:t xml:space="preserve">De uitstroomfase  </w:t>
      </w:r>
    </w:p>
    <w:p w14:paraId="66AFE46D"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 xml:space="preserve"> </w:t>
      </w:r>
    </w:p>
    <w:p w14:paraId="04DB0461" w14:textId="77777777" w:rsidR="00A61528" w:rsidRPr="00A61528" w:rsidRDefault="00A61528" w:rsidP="00756898">
      <w:pPr>
        <w:pStyle w:val="Tabelkop"/>
      </w:pPr>
      <w:r w:rsidRPr="00A61528">
        <w:t xml:space="preserve">DE OBSERVATIEPERIODE </w:t>
      </w:r>
    </w:p>
    <w:p w14:paraId="61439FB4"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 xml:space="preserve">Na een positief oordeel van de toelatingscommissie van Koers-VO start de leerling op OPDC Rotterdam met een plaatsingsgesprek en een observatieperiode die ongeveer zes weken duurt.  </w:t>
      </w:r>
    </w:p>
    <w:p w14:paraId="7A52AB82" w14:textId="77777777" w:rsidR="00A61528" w:rsidRPr="00A61528" w:rsidRDefault="00A61528" w:rsidP="00A61528">
      <w:pPr>
        <w:pStyle w:val="Geenafstand"/>
        <w:rPr>
          <w:rFonts w:asciiTheme="majorHAnsi" w:eastAsia="Verdana" w:hAnsiTheme="majorHAnsi" w:cs="Verdana"/>
        </w:rPr>
      </w:pPr>
    </w:p>
    <w:p w14:paraId="508A8260"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Tijdens de observatieperiode kijken we of er omstandigheden zijn die het leren op het OPDC ernstig kunnen belemmeren en die mogelijk bij de aanmelding nog niet duidelijk waren. In deze periode brengen we ook een huisbezoek. Daarbij delen we onze eerste ervaringen met de leerling en leren we de leerling beter kennen in de eigen thuissituatie. Zo krijgen we samen met ouders/opvoeders een completer beeld en kunnen we de begeleiding beter afstemmen.</w:t>
      </w:r>
    </w:p>
    <w:p w14:paraId="6CB8894B"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 xml:space="preserve">De observatieperiode wordt afgesloten met een evaluatiegesprek op het OPDC, met de leerling, ouders/opvoeders, de ondersteuningscoördinator van de school van herkomst en eventueel betrokken externe hulpverlening. De inhoud van dit gesprek is gebaseerd op de observaties en ervaringen van de leerkrachten en jeugdzorgwerkers van het OPDC. </w:t>
      </w:r>
    </w:p>
    <w:p w14:paraId="7E77FC13" w14:textId="77777777" w:rsidR="00A61528" w:rsidRPr="00A61528" w:rsidRDefault="00A61528" w:rsidP="00A61528">
      <w:pPr>
        <w:pStyle w:val="Geenafstand"/>
        <w:rPr>
          <w:rFonts w:asciiTheme="majorHAnsi" w:eastAsia="Verdana" w:hAnsiTheme="majorHAnsi" w:cs="Verdana"/>
        </w:rPr>
      </w:pPr>
    </w:p>
    <w:p w14:paraId="5C0E7297"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 xml:space="preserve">Tijdens het evaluatiegesprek geeft het </w:t>
      </w:r>
      <w:proofErr w:type="gramStart"/>
      <w:r w:rsidRPr="00A61528">
        <w:rPr>
          <w:rFonts w:asciiTheme="majorHAnsi" w:eastAsia="Verdana" w:hAnsiTheme="majorHAnsi" w:cs="Verdana"/>
        </w:rPr>
        <w:t>OPDC advies</w:t>
      </w:r>
      <w:proofErr w:type="gramEnd"/>
      <w:r w:rsidRPr="00A61528">
        <w:rPr>
          <w:rFonts w:asciiTheme="majorHAnsi" w:eastAsia="Verdana" w:hAnsiTheme="majorHAnsi" w:cs="Verdana"/>
        </w:rPr>
        <w:t xml:space="preserve"> voor de verdere aanpak, eventuele bijstelling van de doelen en voor de mogelijke fasering op de school van herkomst. </w:t>
      </w:r>
    </w:p>
    <w:p w14:paraId="314EF747" w14:textId="77777777" w:rsidR="00A61528" w:rsidRPr="00A61528" w:rsidRDefault="00A61528" w:rsidP="00A61528">
      <w:pPr>
        <w:pStyle w:val="Geenafstand"/>
        <w:rPr>
          <w:rFonts w:asciiTheme="majorHAnsi" w:eastAsia="Verdana" w:hAnsiTheme="majorHAnsi" w:cs="Verdana"/>
        </w:rPr>
      </w:pPr>
    </w:p>
    <w:p w14:paraId="3D713243" w14:textId="77777777" w:rsidR="00A61528" w:rsidRPr="00A61528" w:rsidRDefault="00A61528" w:rsidP="00756898">
      <w:pPr>
        <w:pStyle w:val="Tabelkop"/>
      </w:pPr>
      <w:r w:rsidRPr="00A61528">
        <w:t xml:space="preserve">DE TRAININGSFASE </w:t>
      </w:r>
    </w:p>
    <w:p w14:paraId="3AA21B84" w14:textId="778E3B9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 xml:space="preserve">Training en begeleiding, al gestart in de voorgaande periode, worden gericht ingezet op het bereiken van de persoonlijke doelen van de leerlingen. Dit gebeurt onder andere door middel van: </w:t>
      </w:r>
    </w:p>
    <w:p w14:paraId="7806755C" w14:textId="77777777" w:rsidR="00A61528" w:rsidRPr="00A61528" w:rsidRDefault="00A61528" w:rsidP="00A61528">
      <w:pPr>
        <w:pStyle w:val="Geenafstand"/>
        <w:numPr>
          <w:ilvl w:val="0"/>
          <w:numId w:val="8"/>
        </w:numPr>
        <w:rPr>
          <w:rFonts w:asciiTheme="majorHAnsi" w:eastAsia="Verdana" w:hAnsiTheme="majorHAnsi" w:cs="Verdana"/>
        </w:rPr>
      </w:pPr>
      <w:r w:rsidRPr="00A61528">
        <w:rPr>
          <w:rFonts w:asciiTheme="majorHAnsi" w:eastAsia="Verdana" w:hAnsiTheme="majorHAnsi" w:cs="Verdana"/>
        </w:rPr>
        <w:t xml:space="preserve">Het versterken van positieve leer- en gedragskenmerken;   </w:t>
      </w:r>
    </w:p>
    <w:p w14:paraId="2AD14588" w14:textId="77777777" w:rsidR="00A61528" w:rsidRPr="00A61528" w:rsidRDefault="00A61528" w:rsidP="00A61528">
      <w:pPr>
        <w:pStyle w:val="Geenafstand"/>
        <w:numPr>
          <w:ilvl w:val="0"/>
          <w:numId w:val="8"/>
        </w:numPr>
        <w:rPr>
          <w:rFonts w:asciiTheme="majorHAnsi" w:eastAsia="Verdana" w:hAnsiTheme="majorHAnsi" w:cs="Verdana"/>
        </w:rPr>
      </w:pPr>
      <w:r w:rsidRPr="00A61528">
        <w:rPr>
          <w:rFonts w:asciiTheme="majorHAnsi" w:eastAsia="Verdana" w:hAnsiTheme="majorHAnsi" w:cs="Verdana"/>
        </w:rPr>
        <w:t xml:space="preserve">De leerling inzicht geven in de persoonlijke kwaliteiten en valkuilen en hoe daar mee om te gaan;   </w:t>
      </w:r>
    </w:p>
    <w:p w14:paraId="396536AB" w14:textId="77777777" w:rsidR="00A61528" w:rsidRPr="00A61528" w:rsidRDefault="00A61528" w:rsidP="00A61528">
      <w:pPr>
        <w:pStyle w:val="Geenafstand"/>
        <w:numPr>
          <w:ilvl w:val="0"/>
          <w:numId w:val="8"/>
        </w:numPr>
        <w:rPr>
          <w:rFonts w:asciiTheme="majorHAnsi" w:eastAsia="Verdana" w:hAnsiTheme="majorHAnsi" w:cs="Verdana"/>
        </w:rPr>
      </w:pPr>
      <w:r w:rsidRPr="00A61528">
        <w:rPr>
          <w:rFonts w:asciiTheme="majorHAnsi" w:eastAsia="Verdana" w:hAnsiTheme="majorHAnsi" w:cs="Verdana"/>
        </w:rPr>
        <w:t xml:space="preserve">Strategieën en vaardigheden aanbieden waarmee de leerling beter leert omgaan met persoonlijke uitdagingen en de eisen die school stelt. </w:t>
      </w:r>
    </w:p>
    <w:p w14:paraId="7AEF03CD" w14:textId="77777777" w:rsidR="00A61528" w:rsidRPr="00A61528" w:rsidRDefault="00A61528" w:rsidP="00A61528">
      <w:pPr>
        <w:pStyle w:val="Geenafstand"/>
        <w:rPr>
          <w:rFonts w:asciiTheme="majorHAnsi" w:eastAsia="Verdana" w:hAnsiTheme="majorHAnsi" w:cs="Verdana"/>
        </w:rPr>
      </w:pPr>
    </w:p>
    <w:p w14:paraId="3E71CCD4"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De duur van deze fase kan per leerling verschillen. Dit hangt af van dingen zoals de doelen die gesteld zijn, hoe goed de leerling zich kan ontwikkelen, persoonlijke eigenschappen, de thuissituatie en of de aanpak van het OPDC goed past bij wat de leerling nodig heeft.</w:t>
      </w:r>
    </w:p>
    <w:p w14:paraId="2ECBB683" w14:textId="77777777" w:rsidR="00A61528" w:rsidRPr="00A61528" w:rsidRDefault="00A61528" w:rsidP="00A61528">
      <w:pPr>
        <w:pStyle w:val="Geenafstand"/>
        <w:rPr>
          <w:rFonts w:asciiTheme="majorHAnsi" w:eastAsia="Verdana" w:hAnsiTheme="majorHAnsi" w:cs="Verdana"/>
        </w:rPr>
      </w:pPr>
    </w:p>
    <w:p w14:paraId="76583BE4" w14:textId="77777777" w:rsidR="00756898" w:rsidRDefault="00A61528" w:rsidP="00A61528">
      <w:pPr>
        <w:pStyle w:val="Geenafstand"/>
        <w:rPr>
          <w:rFonts w:asciiTheme="majorHAnsi" w:eastAsia="Verdana" w:hAnsiTheme="majorHAnsi" w:cs="Verdana"/>
        </w:rPr>
      </w:pPr>
      <w:r w:rsidRPr="00A61528">
        <w:rPr>
          <w:rFonts w:asciiTheme="majorHAnsi" w:eastAsia="Verdana" w:hAnsiTheme="majorHAnsi" w:cs="Verdana"/>
        </w:rPr>
        <w:t xml:space="preserve">Het traject van het OPDC Rotterdam start met 13 weken. De periode kan worden verlengd als er meer tijd nodig is. De school van herkomst dient hiervoor een onderbouwde verlengingsaanvraag in bij de </w:t>
      </w:r>
      <w:r w:rsidRPr="00A61528">
        <w:rPr>
          <w:rFonts w:asciiTheme="majorHAnsi" w:eastAsia="Verdana" w:hAnsiTheme="majorHAnsi" w:cs="Verdana"/>
          <w:shd w:val="clear" w:color="auto" w:fill="FFFFFF"/>
        </w:rPr>
        <w:t xml:space="preserve">adviescommissie beoordeling </w:t>
      </w:r>
      <w:r w:rsidRPr="00A61528">
        <w:rPr>
          <w:rFonts w:asciiTheme="majorHAnsi" w:eastAsia="Verdana" w:hAnsiTheme="majorHAnsi" w:cs="Verdana"/>
        </w:rPr>
        <w:t>toelaatbaarheid</w:t>
      </w:r>
      <w:r w:rsidRPr="00A61528">
        <w:rPr>
          <w:rFonts w:asciiTheme="majorHAnsi" w:eastAsia="Verdana" w:hAnsiTheme="majorHAnsi" w:cs="Verdana"/>
          <w:sz w:val="21"/>
          <w:szCs w:val="21"/>
        </w:rPr>
        <w:t> (ABT)</w:t>
      </w:r>
      <w:r w:rsidRPr="00A61528">
        <w:rPr>
          <w:rFonts w:asciiTheme="majorHAnsi" w:eastAsia="Verdana" w:hAnsiTheme="majorHAnsi" w:cs="Verdana"/>
          <w:sz w:val="21"/>
          <w:szCs w:val="21"/>
          <w:shd w:val="clear" w:color="auto" w:fill="FFFFFF"/>
        </w:rPr>
        <w:t xml:space="preserve"> </w:t>
      </w:r>
      <w:r w:rsidRPr="00A61528">
        <w:rPr>
          <w:rFonts w:asciiTheme="majorHAnsi" w:eastAsia="Verdana" w:hAnsiTheme="majorHAnsi" w:cs="Verdana"/>
        </w:rPr>
        <w:t>van Koers VO.</w:t>
      </w:r>
    </w:p>
    <w:p w14:paraId="58257CBB" w14:textId="773639E7" w:rsid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 xml:space="preserve"> </w:t>
      </w:r>
    </w:p>
    <w:p w14:paraId="336632B4" w14:textId="77777777" w:rsidR="00184EF9" w:rsidRDefault="00184EF9" w:rsidP="00A61528">
      <w:pPr>
        <w:pStyle w:val="Geenafstand"/>
        <w:rPr>
          <w:rFonts w:asciiTheme="majorHAnsi" w:eastAsia="Verdana" w:hAnsiTheme="majorHAnsi" w:cs="Verdana"/>
        </w:rPr>
      </w:pPr>
    </w:p>
    <w:p w14:paraId="2838FA7F" w14:textId="77777777" w:rsidR="00184EF9" w:rsidRDefault="00184EF9" w:rsidP="00A61528">
      <w:pPr>
        <w:pStyle w:val="Geenafstand"/>
        <w:rPr>
          <w:rFonts w:asciiTheme="majorHAnsi" w:eastAsia="Verdana" w:hAnsiTheme="majorHAnsi" w:cs="Verdana"/>
        </w:rPr>
      </w:pPr>
    </w:p>
    <w:p w14:paraId="5811A251" w14:textId="77777777" w:rsidR="00184EF9" w:rsidRPr="00A61528" w:rsidRDefault="00184EF9" w:rsidP="00A61528">
      <w:pPr>
        <w:pStyle w:val="Geenafstand"/>
        <w:rPr>
          <w:rFonts w:asciiTheme="majorHAnsi" w:eastAsia="Verdana" w:hAnsiTheme="majorHAnsi" w:cs="Verdana"/>
        </w:rPr>
      </w:pPr>
    </w:p>
    <w:p w14:paraId="7159CE1D" w14:textId="77777777" w:rsidR="00A61528" w:rsidRPr="00A61528" w:rsidRDefault="00A61528" w:rsidP="00756898">
      <w:pPr>
        <w:pStyle w:val="Tabelkop"/>
      </w:pPr>
      <w:r w:rsidRPr="00A61528">
        <w:lastRenderedPageBreak/>
        <w:t xml:space="preserve">DE UITSTROOMFASE </w:t>
      </w:r>
    </w:p>
    <w:p w14:paraId="1D452D17" w14:textId="77777777" w:rsidR="00A61528" w:rsidRDefault="00A61528" w:rsidP="00A61528">
      <w:pPr>
        <w:rPr>
          <w:rFonts w:asciiTheme="majorHAnsi" w:hAnsiTheme="majorHAnsi"/>
        </w:rPr>
      </w:pPr>
      <w:r w:rsidRPr="00A61528">
        <w:rPr>
          <w:rFonts w:asciiTheme="majorHAnsi" w:hAnsiTheme="majorHAnsi"/>
        </w:rPr>
        <w:t xml:space="preserve">De terugkeer naar de eigen school gebeurt stap voor stap. De leerling begint met één extra schooldag per week en dit wordt langzaam uitgebreid. Op school houden de docenten bij hoe het gaat in de "Terug naar School"-map. In deze map geven zij feedback op hoe de leerling aan zijn/haar doelen heeft gewerkt. Deze informatie neemt de leerling mee terug naar het OPDC, zodat we daar samen kunnen kijken wat er goed gaat en wat nog extra ondersteuning nodig heeft. </w:t>
      </w:r>
    </w:p>
    <w:p w14:paraId="0C6B590F" w14:textId="77777777" w:rsidR="00756898" w:rsidRDefault="00756898" w:rsidP="00A61528">
      <w:pPr>
        <w:rPr>
          <w:rFonts w:asciiTheme="majorHAnsi" w:hAnsiTheme="majorHAnsi"/>
        </w:rPr>
      </w:pPr>
    </w:p>
    <w:p w14:paraId="0E0F91B7" w14:textId="77777777" w:rsidR="00756898" w:rsidRPr="00A61528" w:rsidRDefault="00756898" w:rsidP="00A61528">
      <w:pPr>
        <w:rPr>
          <w:rFonts w:asciiTheme="majorHAnsi" w:hAnsiTheme="majorHAnsi"/>
        </w:rPr>
      </w:pPr>
    </w:p>
    <w:p w14:paraId="01DF9D42" w14:textId="77777777" w:rsidR="00A61528" w:rsidRPr="00A61528" w:rsidRDefault="00A61528" w:rsidP="00756898">
      <w:pPr>
        <w:pStyle w:val="Kop1"/>
        <w:rPr>
          <w:rFonts w:eastAsia="Verdana"/>
        </w:rPr>
      </w:pPr>
      <w:r w:rsidRPr="00A61528">
        <w:rPr>
          <w:rFonts w:eastAsia="Verdana"/>
        </w:rPr>
        <w:t xml:space="preserve"> </w:t>
      </w:r>
      <w:bookmarkStart w:id="51" w:name="_Toc189646843"/>
      <w:bookmarkStart w:id="52" w:name="_Toc202270013"/>
      <w:bookmarkStart w:id="53" w:name="_Toc219972215"/>
      <w:r w:rsidRPr="00A61528">
        <w:rPr>
          <w:rFonts w:eastAsia="Verdana"/>
        </w:rPr>
        <w:t>PRAKTISCHE INFORMATIE</w:t>
      </w:r>
      <w:bookmarkEnd w:id="51"/>
      <w:bookmarkEnd w:id="52"/>
      <w:bookmarkEnd w:id="53"/>
    </w:p>
    <w:p w14:paraId="7AA08E8B" w14:textId="77777777" w:rsidR="00A61528" w:rsidRPr="00A61528" w:rsidRDefault="00A61528" w:rsidP="00756898">
      <w:pPr>
        <w:pStyle w:val="Kop2"/>
        <w:rPr>
          <w:rFonts w:eastAsia="Verdana"/>
        </w:rPr>
      </w:pPr>
    </w:p>
    <w:p w14:paraId="7C8952B8" w14:textId="77777777" w:rsidR="00A61528" w:rsidRPr="00A61528" w:rsidRDefault="00A61528" w:rsidP="00EF3D39">
      <w:pPr>
        <w:pStyle w:val="Tabelkop"/>
      </w:pPr>
      <w:bookmarkStart w:id="54" w:name="_Toc189646844"/>
      <w:bookmarkStart w:id="55" w:name="_Toc202270014"/>
      <w:r w:rsidRPr="00A61528">
        <w:t>AANMELDEN</w:t>
      </w:r>
      <w:bookmarkEnd w:id="54"/>
      <w:bookmarkEnd w:id="55"/>
    </w:p>
    <w:p w14:paraId="3B376716"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 xml:space="preserve">De aanmelding voor een tijdelijke lesplaats op het OPDC verloopt via Koers VO. De school waar de leerling staat ingeschreven kan in samenspraak met ouders/opvoeders via de Koersconsulent een plaatsing aanvragen. </w:t>
      </w:r>
    </w:p>
    <w:p w14:paraId="577A95C6" w14:textId="77777777" w:rsidR="00A61528" w:rsidRPr="007C3C67" w:rsidRDefault="00A61528" w:rsidP="007C3C67">
      <w:pPr>
        <w:pStyle w:val="Kop2"/>
        <w:rPr>
          <w:rFonts w:eastAsia="Verdana"/>
          <w:sz w:val="28"/>
          <w:szCs w:val="28"/>
        </w:rPr>
      </w:pPr>
    </w:p>
    <w:p w14:paraId="14D0C485" w14:textId="77777777" w:rsidR="00A61528" w:rsidRPr="007C3C67" w:rsidRDefault="00A61528" w:rsidP="007C3C67">
      <w:pPr>
        <w:pStyle w:val="Kop2"/>
        <w:rPr>
          <w:sz w:val="28"/>
          <w:szCs w:val="28"/>
        </w:rPr>
      </w:pPr>
      <w:bookmarkStart w:id="56" w:name="_Toc189646845"/>
      <w:bookmarkStart w:id="57" w:name="_Toc202270015"/>
      <w:bookmarkStart w:id="58" w:name="_Toc219972216"/>
      <w:r w:rsidRPr="007C3C67">
        <w:rPr>
          <w:sz w:val="28"/>
          <w:szCs w:val="28"/>
        </w:rPr>
        <w:t>VAKANTIEROOSTER SCHOOLJAAR 2025-202</w:t>
      </w:r>
      <w:bookmarkEnd w:id="56"/>
      <w:r w:rsidRPr="007C3C67">
        <w:rPr>
          <w:sz w:val="28"/>
          <w:szCs w:val="28"/>
        </w:rPr>
        <w:t>6</w:t>
      </w:r>
      <w:bookmarkEnd w:id="57"/>
      <w:bookmarkEnd w:id="58"/>
    </w:p>
    <w:tbl>
      <w:tblPr>
        <w:tblStyle w:val="Tabelraster"/>
        <w:tblW w:w="0" w:type="auto"/>
        <w:tblInd w:w="-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3"/>
        <w:gridCol w:w="6449"/>
      </w:tblGrid>
      <w:tr w:rsidR="00EA242B" w:rsidRPr="00EA242B" w14:paraId="0E41C5F3" w14:textId="77777777" w:rsidTr="00EA242B">
        <w:tc>
          <w:tcPr>
            <w:tcW w:w="2613" w:type="dxa"/>
            <w:shd w:val="clear" w:color="auto" w:fill="FFFFFF" w:themeFill="background1"/>
          </w:tcPr>
          <w:p w14:paraId="280FD1E6" w14:textId="77777777" w:rsidR="00A61528" w:rsidRPr="00160BAF" w:rsidRDefault="00A61528" w:rsidP="007C3C67">
            <w:pPr>
              <w:rPr>
                <w:rFonts w:asciiTheme="majorHAnsi" w:hAnsiTheme="majorHAnsi"/>
                <w:color w:val="FF236B" w:themeColor="accent3"/>
              </w:rPr>
            </w:pPr>
            <w:r w:rsidRPr="00160BAF">
              <w:rPr>
                <w:rFonts w:asciiTheme="majorHAnsi" w:hAnsiTheme="majorHAnsi"/>
                <w:color w:val="FF236B" w:themeColor="accent3"/>
              </w:rPr>
              <w:t>Herfstvakantie</w:t>
            </w:r>
          </w:p>
        </w:tc>
        <w:tc>
          <w:tcPr>
            <w:tcW w:w="6449" w:type="dxa"/>
          </w:tcPr>
          <w:p w14:paraId="01F42526" w14:textId="77777777" w:rsidR="00A61528" w:rsidRPr="00160BAF" w:rsidRDefault="00A61528" w:rsidP="007C3C67">
            <w:pPr>
              <w:rPr>
                <w:rStyle w:val="Zwaar"/>
                <w:rFonts w:asciiTheme="majorHAnsi" w:hAnsiTheme="majorHAnsi"/>
                <w:color w:val="FF236B" w:themeColor="accent3"/>
              </w:rPr>
            </w:pPr>
            <w:r w:rsidRPr="00160BAF">
              <w:rPr>
                <w:rStyle w:val="Zwaar"/>
                <w:rFonts w:asciiTheme="majorHAnsi" w:hAnsiTheme="majorHAnsi"/>
                <w:color w:val="FF236B" w:themeColor="accent3"/>
              </w:rPr>
              <w:t>20-10-2025 t/m 24-10-2025</w:t>
            </w:r>
          </w:p>
        </w:tc>
      </w:tr>
      <w:tr w:rsidR="00EA242B" w:rsidRPr="00EA242B" w14:paraId="3EACD71A" w14:textId="77777777" w:rsidTr="00EA242B">
        <w:tc>
          <w:tcPr>
            <w:tcW w:w="2613" w:type="dxa"/>
            <w:shd w:val="clear" w:color="auto" w:fill="FFFFFF" w:themeFill="background1"/>
          </w:tcPr>
          <w:p w14:paraId="0C53B607" w14:textId="77777777" w:rsidR="00A61528" w:rsidRPr="00160BAF" w:rsidRDefault="00A61528" w:rsidP="007C3C67">
            <w:pPr>
              <w:rPr>
                <w:rFonts w:asciiTheme="majorHAnsi" w:hAnsiTheme="majorHAnsi"/>
                <w:color w:val="FF236B" w:themeColor="accent3"/>
              </w:rPr>
            </w:pPr>
            <w:r w:rsidRPr="00160BAF">
              <w:rPr>
                <w:rFonts w:asciiTheme="majorHAnsi" w:hAnsiTheme="majorHAnsi"/>
                <w:color w:val="FF236B" w:themeColor="accent3"/>
              </w:rPr>
              <w:t>Kerstvakantie</w:t>
            </w:r>
          </w:p>
        </w:tc>
        <w:tc>
          <w:tcPr>
            <w:tcW w:w="6449" w:type="dxa"/>
          </w:tcPr>
          <w:p w14:paraId="027ADE3F" w14:textId="77777777" w:rsidR="00A61528" w:rsidRPr="00160BAF" w:rsidRDefault="00A61528" w:rsidP="007C3C67">
            <w:pPr>
              <w:rPr>
                <w:rStyle w:val="Zwaar"/>
                <w:rFonts w:asciiTheme="majorHAnsi" w:hAnsiTheme="majorHAnsi"/>
                <w:color w:val="FF236B" w:themeColor="accent3"/>
              </w:rPr>
            </w:pPr>
            <w:r w:rsidRPr="00160BAF">
              <w:rPr>
                <w:rStyle w:val="Zwaar"/>
                <w:rFonts w:asciiTheme="majorHAnsi" w:hAnsiTheme="majorHAnsi"/>
                <w:color w:val="FF236B" w:themeColor="accent3"/>
              </w:rPr>
              <w:t>22-12-2025 t/m 02-01-2026</w:t>
            </w:r>
          </w:p>
        </w:tc>
      </w:tr>
      <w:tr w:rsidR="00EA242B" w:rsidRPr="00EA242B" w14:paraId="686C922F" w14:textId="77777777" w:rsidTr="00EA242B">
        <w:tc>
          <w:tcPr>
            <w:tcW w:w="2613" w:type="dxa"/>
            <w:shd w:val="clear" w:color="auto" w:fill="FFFFFF" w:themeFill="background1"/>
          </w:tcPr>
          <w:p w14:paraId="07C4CD7A" w14:textId="77777777" w:rsidR="00A61528" w:rsidRPr="00160BAF" w:rsidRDefault="00A61528" w:rsidP="007C3C67">
            <w:pPr>
              <w:rPr>
                <w:rFonts w:asciiTheme="majorHAnsi" w:hAnsiTheme="majorHAnsi"/>
                <w:color w:val="FF236B" w:themeColor="accent3"/>
              </w:rPr>
            </w:pPr>
            <w:r w:rsidRPr="00160BAF">
              <w:rPr>
                <w:rFonts w:asciiTheme="majorHAnsi" w:hAnsiTheme="majorHAnsi"/>
                <w:color w:val="FF236B" w:themeColor="accent3"/>
              </w:rPr>
              <w:t>Voorjaarsvakantie</w:t>
            </w:r>
          </w:p>
        </w:tc>
        <w:tc>
          <w:tcPr>
            <w:tcW w:w="6449" w:type="dxa"/>
          </w:tcPr>
          <w:p w14:paraId="240B8150" w14:textId="77777777" w:rsidR="00A61528" w:rsidRPr="00160BAF" w:rsidRDefault="00A61528" w:rsidP="007C3C67">
            <w:pPr>
              <w:rPr>
                <w:rStyle w:val="Zwaar"/>
                <w:rFonts w:asciiTheme="majorHAnsi" w:hAnsiTheme="majorHAnsi"/>
                <w:color w:val="FF236B" w:themeColor="accent3"/>
              </w:rPr>
            </w:pPr>
            <w:r w:rsidRPr="00160BAF">
              <w:rPr>
                <w:rStyle w:val="Zwaar"/>
                <w:rFonts w:asciiTheme="majorHAnsi" w:hAnsiTheme="majorHAnsi"/>
                <w:color w:val="FF236B" w:themeColor="accent3"/>
              </w:rPr>
              <w:t>16-02-2026 t/m 20-02-2026</w:t>
            </w:r>
          </w:p>
        </w:tc>
      </w:tr>
      <w:tr w:rsidR="00EA242B" w:rsidRPr="00EA242B" w14:paraId="1C193BDF" w14:textId="77777777" w:rsidTr="00EA242B">
        <w:tc>
          <w:tcPr>
            <w:tcW w:w="2613" w:type="dxa"/>
            <w:shd w:val="clear" w:color="auto" w:fill="FFFFFF" w:themeFill="background1"/>
          </w:tcPr>
          <w:p w14:paraId="2830F0CA" w14:textId="77777777" w:rsidR="00A61528" w:rsidRPr="00160BAF" w:rsidRDefault="00A61528" w:rsidP="007C3C67">
            <w:pPr>
              <w:rPr>
                <w:rFonts w:asciiTheme="majorHAnsi" w:hAnsiTheme="majorHAnsi"/>
                <w:color w:val="FF236B" w:themeColor="accent3"/>
              </w:rPr>
            </w:pPr>
            <w:r w:rsidRPr="00160BAF">
              <w:rPr>
                <w:rFonts w:asciiTheme="majorHAnsi" w:hAnsiTheme="majorHAnsi"/>
                <w:color w:val="FF236B" w:themeColor="accent3"/>
              </w:rPr>
              <w:t>Goede vrijdag</w:t>
            </w:r>
          </w:p>
        </w:tc>
        <w:tc>
          <w:tcPr>
            <w:tcW w:w="6449" w:type="dxa"/>
          </w:tcPr>
          <w:p w14:paraId="78923572" w14:textId="77777777" w:rsidR="00A61528" w:rsidRPr="00160BAF" w:rsidRDefault="00A61528" w:rsidP="007C3C67">
            <w:pPr>
              <w:rPr>
                <w:rStyle w:val="Zwaar"/>
                <w:rFonts w:asciiTheme="majorHAnsi" w:hAnsiTheme="majorHAnsi"/>
                <w:color w:val="FF236B" w:themeColor="accent3"/>
              </w:rPr>
            </w:pPr>
            <w:r w:rsidRPr="00160BAF">
              <w:rPr>
                <w:rStyle w:val="Zwaar"/>
                <w:rFonts w:asciiTheme="majorHAnsi" w:hAnsiTheme="majorHAnsi"/>
                <w:color w:val="FF236B" w:themeColor="accent3"/>
              </w:rPr>
              <w:t>03-04-2026</w:t>
            </w:r>
          </w:p>
        </w:tc>
      </w:tr>
      <w:tr w:rsidR="00EA242B" w:rsidRPr="00EA242B" w14:paraId="3DB25815" w14:textId="77777777" w:rsidTr="00EA242B">
        <w:tc>
          <w:tcPr>
            <w:tcW w:w="2613" w:type="dxa"/>
            <w:shd w:val="clear" w:color="auto" w:fill="FFFFFF" w:themeFill="background1"/>
          </w:tcPr>
          <w:p w14:paraId="0F1A8B65" w14:textId="77777777" w:rsidR="00A61528" w:rsidRPr="00160BAF" w:rsidRDefault="00A61528" w:rsidP="007C3C67">
            <w:pPr>
              <w:rPr>
                <w:rFonts w:asciiTheme="majorHAnsi" w:hAnsiTheme="majorHAnsi"/>
                <w:color w:val="FF236B" w:themeColor="accent3"/>
              </w:rPr>
            </w:pPr>
            <w:r w:rsidRPr="00160BAF">
              <w:rPr>
                <w:rFonts w:asciiTheme="majorHAnsi" w:hAnsiTheme="majorHAnsi"/>
                <w:color w:val="FF236B" w:themeColor="accent3"/>
              </w:rPr>
              <w:t>Meivakantie</w:t>
            </w:r>
          </w:p>
        </w:tc>
        <w:tc>
          <w:tcPr>
            <w:tcW w:w="6449" w:type="dxa"/>
          </w:tcPr>
          <w:p w14:paraId="086249B5" w14:textId="77777777" w:rsidR="00A61528" w:rsidRPr="00160BAF" w:rsidRDefault="00A61528" w:rsidP="007C3C67">
            <w:pPr>
              <w:rPr>
                <w:rStyle w:val="Zwaar"/>
                <w:rFonts w:asciiTheme="majorHAnsi" w:hAnsiTheme="majorHAnsi"/>
                <w:color w:val="FF236B" w:themeColor="accent3"/>
              </w:rPr>
            </w:pPr>
            <w:r w:rsidRPr="00160BAF">
              <w:rPr>
                <w:rStyle w:val="Zwaar"/>
                <w:rFonts w:asciiTheme="majorHAnsi" w:hAnsiTheme="majorHAnsi"/>
                <w:color w:val="FF236B" w:themeColor="accent3"/>
              </w:rPr>
              <w:t>20-04-2026 t/m 01-05-2026</w:t>
            </w:r>
          </w:p>
        </w:tc>
      </w:tr>
      <w:tr w:rsidR="00EA242B" w:rsidRPr="00EA242B" w14:paraId="559F6C6C" w14:textId="77777777" w:rsidTr="00EA242B">
        <w:tc>
          <w:tcPr>
            <w:tcW w:w="2613" w:type="dxa"/>
            <w:shd w:val="clear" w:color="auto" w:fill="FFFFFF" w:themeFill="background1"/>
          </w:tcPr>
          <w:p w14:paraId="7DE9E15C" w14:textId="77777777" w:rsidR="00A61528" w:rsidRPr="00160BAF" w:rsidRDefault="00A61528" w:rsidP="007C3C67">
            <w:pPr>
              <w:rPr>
                <w:rFonts w:asciiTheme="majorHAnsi" w:hAnsiTheme="majorHAnsi"/>
                <w:color w:val="FF236B" w:themeColor="accent3"/>
              </w:rPr>
            </w:pPr>
            <w:r w:rsidRPr="00160BAF">
              <w:rPr>
                <w:rFonts w:asciiTheme="majorHAnsi" w:hAnsiTheme="majorHAnsi"/>
                <w:color w:val="FF236B" w:themeColor="accent3"/>
              </w:rPr>
              <w:t>Bevrijdingsdag</w:t>
            </w:r>
          </w:p>
        </w:tc>
        <w:tc>
          <w:tcPr>
            <w:tcW w:w="6449" w:type="dxa"/>
          </w:tcPr>
          <w:p w14:paraId="10778E6C" w14:textId="77777777" w:rsidR="00A61528" w:rsidRPr="00160BAF" w:rsidRDefault="00A61528" w:rsidP="007C3C67">
            <w:pPr>
              <w:rPr>
                <w:rStyle w:val="Zwaar"/>
                <w:rFonts w:asciiTheme="majorHAnsi" w:hAnsiTheme="majorHAnsi"/>
                <w:color w:val="FF236B" w:themeColor="accent3"/>
              </w:rPr>
            </w:pPr>
            <w:r w:rsidRPr="00160BAF">
              <w:rPr>
                <w:rStyle w:val="Zwaar"/>
                <w:rFonts w:asciiTheme="majorHAnsi" w:hAnsiTheme="majorHAnsi"/>
                <w:color w:val="FF236B" w:themeColor="accent3"/>
              </w:rPr>
              <w:t>05-05-2026</w:t>
            </w:r>
          </w:p>
        </w:tc>
      </w:tr>
      <w:tr w:rsidR="00EA242B" w:rsidRPr="00EA242B" w14:paraId="01B765E8" w14:textId="77777777" w:rsidTr="00EA242B">
        <w:tc>
          <w:tcPr>
            <w:tcW w:w="2613" w:type="dxa"/>
            <w:shd w:val="clear" w:color="auto" w:fill="FFFFFF" w:themeFill="background1"/>
          </w:tcPr>
          <w:p w14:paraId="600F44FF" w14:textId="77777777" w:rsidR="00A61528" w:rsidRPr="00160BAF" w:rsidRDefault="00A61528" w:rsidP="007C3C67">
            <w:pPr>
              <w:rPr>
                <w:rFonts w:asciiTheme="majorHAnsi" w:hAnsiTheme="majorHAnsi"/>
                <w:color w:val="FF236B" w:themeColor="accent3"/>
              </w:rPr>
            </w:pPr>
            <w:r w:rsidRPr="00160BAF">
              <w:rPr>
                <w:rFonts w:asciiTheme="majorHAnsi" w:hAnsiTheme="majorHAnsi"/>
                <w:color w:val="FF236B" w:themeColor="accent3"/>
              </w:rPr>
              <w:t>Hemelvaart</w:t>
            </w:r>
          </w:p>
        </w:tc>
        <w:tc>
          <w:tcPr>
            <w:tcW w:w="6449" w:type="dxa"/>
          </w:tcPr>
          <w:p w14:paraId="44D6DBB4" w14:textId="77777777" w:rsidR="00A61528" w:rsidRPr="00160BAF" w:rsidRDefault="00A61528" w:rsidP="007C3C67">
            <w:pPr>
              <w:rPr>
                <w:rStyle w:val="Zwaar"/>
                <w:rFonts w:asciiTheme="majorHAnsi" w:hAnsiTheme="majorHAnsi"/>
                <w:color w:val="FF236B" w:themeColor="accent3"/>
              </w:rPr>
            </w:pPr>
            <w:r w:rsidRPr="00160BAF">
              <w:rPr>
                <w:rStyle w:val="Zwaar"/>
                <w:rFonts w:asciiTheme="majorHAnsi" w:hAnsiTheme="majorHAnsi"/>
                <w:color w:val="FF236B" w:themeColor="accent3"/>
              </w:rPr>
              <w:t>14-05-2026</w:t>
            </w:r>
          </w:p>
        </w:tc>
      </w:tr>
      <w:tr w:rsidR="00EA242B" w:rsidRPr="00EA242B" w14:paraId="7FBCAFC3" w14:textId="77777777" w:rsidTr="00EA242B">
        <w:tc>
          <w:tcPr>
            <w:tcW w:w="2613" w:type="dxa"/>
            <w:shd w:val="clear" w:color="auto" w:fill="FFFFFF" w:themeFill="background1"/>
          </w:tcPr>
          <w:p w14:paraId="73CD1CC4" w14:textId="77777777" w:rsidR="00A61528" w:rsidRPr="00160BAF" w:rsidRDefault="00A61528" w:rsidP="007C3C67">
            <w:pPr>
              <w:rPr>
                <w:rFonts w:asciiTheme="majorHAnsi" w:hAnsiTheme="majorHAnsi"/>
                <w:color w:val="FF236B" w:themeColor="accent3"/>
              </w:rPr>
            </w:pPr>
            <w:r w:rsidRPr="00160BAF">
              <w:rPr>
                <w:rFonts w:asciiTheme="majorHAnsi" w:hAnsiTheme="majorHAnsi"/>
                <w:color w:val="FF236B" w:themeColor="accent3"/>
              </w:rPr>
              <w:t>Tweede Pinksterdag</w:t>
            </w:r>
          </w:p>
        </w:tc>
        <w:tc>
          <w:tcPr>
            <w:tcW w:w="6449" w:type="dxa"/>
          </w:tcPr>
          <w:p w14:paraId="1ED580D8" w14:textId="77777777" w:rsidR="00A61528" w:rsidRPr="00160BAF" w:rsidRDefault="00A61528" w:rsidP="007C3C67">
            <w:pPr>
              <w:rPr>
                <w:rStyle w:val="Zwaar"/>
                <w:rFonts w:asciiTheme="majorHAnsi" w:hAnsiTheme="majorHAnsi"/>
                <w:color w:val="FF236B" w:themeColor="accent3"/>
              </w:rPr>
            </w:pPr>
            <w:r w:rsidRPr="00160BAF">
              <w:rPr>
                <w:rStyle w:val="Zwaar"/>
                <w:rFonts w:asciiTheme="majorHAnsi" w:hAnsiTheme="majorHAnsi"/>
                <w:color w:val="FF236B" w:themeColor="accent3"/>
              </w:rPr>
              <w:t>25-05-2026</w:t>
            </w:r>
          </w:p>
        </w:tc>
      </w:tr>
      <w:tr w:rsidR="00EA242B" w:rsidRPr="00EA242B" w14:paraId="69FBD607" w14:textId="77777777" w:rsidTr="00EA242B">
        <w:tc>
          <w:tcPr>
            <w:tcW w:w="2613" w:type="dxa"/>
            <w:shd w:val="clear" w:color="auto" w:fill="FFFFFF" w:themeFill="background1"/>
          </w:tcPr>
          <w:p w14:paraId="04AFCF1E" w14:textId="77777777" w:rsidR="00A61528" w:rsidRPr="00160BAF" w:rsidRDefault="00A61528" w:rsidP="007C3C67">
            <w:pPr>
              <w:rPr>
                <w:rFonts w:asciiTheme="majorHAnsi" w:hAnsiTheme="majorHAnsi"/>
                <w:color w:val="FF236B" w:themeColor="accent3"/>
              </w:rPr>
            </w:pPr>
            <w:r w:rsidRPr="00160BAF">
              <w:rPr>
                <w:rFonts w:asciiTheme="majorHAnsi" w:hAnsiTheme="majorHAnsi"/>
                <w:color w:val="FF236B" w:themeColor="accent3"/>
              </w:rPr>
              <w:t>Zomervakantie</w:t>
            </w:r>
          </w:p>
        </w:tc>
        <w:tc>
          <w:tcPr>
            <w:tcW w:w="6449" w:type="dxa"/>
          </w:tcPr>
          <w:p w14:paraId="67A96E5D" w14:textId="77777777" w:rsidR="00A61528" w:rsidRPr="00160BAF" w:rsidRDefault="00A61528" w:rsidP="007C3C67">
            <w:pPr>
              <w:rPr>
                <w:rStyle w:val="Zwaar"/>
                <w:rFonts w:asciiTheme="majorHAnsi" w:hAnsiTheme="majorHAnsi"/>
                <w:color w:val="FF236B" w:themeColor="accent3"/>
              </w:rPr>
            </w:pPr>
            <w:r w:rsidRPr="00160BAF">
              <w:rPr>
                <w:rStyle w:val="Zwaar"/>
                <w:rFonts w:asciiTheme="majorHAnsi" w:hAnsiTheme="majorHAnsi"/>
                <w:color w:val="FF236B" w:themeColor="accent3"/>
              </w:rPr>
              <w:t>20-07-2026 t/m 28-08-2026</w:t>
            </w:r>
          </w:p>
        </w:tc>
      </w:tr>
    </w:tbl>
    <w:p w14:paraId="7D4EA820" w14:textId="4130A5A2" w:rsidR="00A61528" w:rsidRPr="00A61528" w:rsidRDefault="00A61528" w:rsidP="007C3C67">
      <w:pPr>
        <w:pStyle w:val="Stijl2"/>
      </w:pPr>
    </w:p>
    <w:p w14:paraId="4D94CECE" w14:textId="77777777" w:rsidR="00A61528" w:rsidRPr="00A61528" w:rsidRDefault="00A61528" w:rsidP="00EF3D39">
      <w:pPr>
        <w:pStyle w:val="Tabelkop"/>
      </w:pPr>
      <w:bookmarkStart w:id="59" w:name="_Toc189646850"/>
      <w:bookmarkStart w:id="60" w:name="_Toc202270017"/>
      <w:r w:rsidRPr="00A61528">
        <w:t>DIEFSTAL EN SCHADE</w:t>
      </w:r>
      <w:bookmarkEnd w:id="59"/>
      <w:bookmarkEnd w:id="60"/>
    </w:p>
    <w:p w14:paraId="60CEA65A"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 xml:space="preserve">De school kan niet aansprakelijk worden gesteld voor schade aan, of diefstal van persoonlijke bezittingen. </w:t>
      </w:r>
    </w:p>
    <w:p w14:paraId="72D0ABA6" w14:textId="77777777" w:rsidR="00A61528" w:rsidRPr="00A61528" w:rsidRDefault="00A61528" w:rsidP="00EF3D39">
      <w:pPr>
        <w:pStyle w:val="Tabelkop"/>
      </w:pPr>
    </w:p>
    <w:p w14:paraId="4A560128" w14:textId="77777777" w:rsidR="00A61528" w:rsidRPr="007C3C67" w:rsidRDefault="00A61528" w:rsidP="007C3C67">
      <w:pPr>
        <w:pStyle w:val="Kop2"/>
        <w:rPr>
          <w:sz w:val="28"/>
          <w:szCs w:val="28"/>
        </w:rPr>
      </w:pPr>
      <w:bookmarkStart w:id="61" w:name="_Toc189646851"/>
      <w:bookmarkStart w:id="62" w:name="_Toc202270018"/>
      <w:bookmarkStart w:id="63" w:name="_Toc219972217"/>
      <w:r w:rsidRPr="007C3C67">
        <w:rPr>
          <w:sz w:val="28"/>
          <w:szCs w:val="28"/>
        </w:rPr>
        <w:t>KLACHTENREGELING</w:t>
      </w:r>
      <w:bookmarkEnd w:id="61"/>
      <w:bookmarkEnd w:id="62"/>
      <w:bookmarkEnd w:id="63"/>
    </w:p>
    <w:p w14:paraId="0F03294F" w14:textId="77777777" w:rsidR="007C3C67" w:rsidRDefault="00A61528" w:rsidP="00A61528">
      <w:pPr>
        <w:pStyle w:val="Stijl5"/>
        <w:rPr>
          <w:rFonts w:asciiTheme="majorHAnsi" w:hAnsiTheme="majorHAnsi"/>
        </w:rPr>
      </w:pPr>
      <w:r w:rsidRPr="00A61528">
        <w:rPr>
          <w:rFonts w:asciiTheme="majorHAnsi" w:hAnsiTheme="majorHAnsi"/>
        </w:rPr>
        <w:t xml:space="preserve">OPDC Rotterdam beschikt over een </w:t>
      </w:r>
      <w:hyperlink r:id="rId32" w:history="1">
        <w:r w:rsidRPr="00A61528">
          <w:rPr>
            <w:rStyle w:val="Hyperlink"/>
            <w:rFonts w:asciiTheme="majorHAnsi" w:hAnsiTheme="majorHAnsi"/>
          </w:rPr>
          <w:t>klachtenregeling SARO</w:t>
        </w:r>
      </w:hyperlink>
      <w:r w:rsidRPr="00A61528">
        <w:rPr>
          <w:rFonts w:asciiTheme="majorHAnsi" w:hAnsiTheme="majorHAnsi"/>
        </w:rPr>
        <w:t xml:space="preserve">. Bij klachten kunnen ouders/opvoeders contact opnemen met de locatiedirecteur. </w:t>
      </w:r>
      <w:proofErr w:type="gramStart"/>
      <w:r w:rsidRPr="00A61528">
        <w:rPr>
          <w:rFonts w:asciiTheme="majorHAnsi" w:hAnsiTheme="majorHAnsi"/>
        </w:rPr>
        <w:t>Tevens</w:t>
      </w:r>
      <w:proofErr w:type="gramEnd"/>
      <w:r w:rsidRPr="00A61528">
        <w:rPr>
          <w:rFonts w:asciiTheme="majorHAnsi" w:hAnsiTheme="majorHAnsi"/>
        </w:rPr>
        <w:t xml:space="preserve"> kunt u terecht bij de </w:t>
      </w:r>
      <w:proofErr w:type="gramStart"/>
      <w:r w:rsidRPr="00A61528">
        <w:rPr>
          <w:rFonts w:asciiTheme="majorHAnsi" w:hAnsiTheme="majorHAnsi"/>
        </w:rPr>
        <w:t>OPDC vertrouwenscontactpersoon</w:t>
      </w:r>
      <w:proofErr w:type="gramEnd"/>
      <w:r w:rsidRPr="00A61528">
        <w:rPr>
          <w:rFonts w:asciiTheme="majorHAnsi" w:hAnsiTheme="majorHAnsi"/>
        </w:rPr>
        <w:t xml:space="preserve"> mevrouw </w:t>
      </w:r>
    </w:p>
    <w:p w14:paraId="60772D20" w14:textId="6F44AA52" w:rsidR="00A61528" w:rsidRPr="00A61528" w:rsidRDefault="007C3C67" w:rsidP="00A61528">
      <w:pPr>
        <w:pStyle w:val="Stijl5"/>
        <w:rPr>
          <w:rFonts w:asciiTheme="majorHAnsi" w:hAnsiTheme="majorHAnsi"/>
        </w:rPr>
      </w:pPr>
      <w:r>
        <w:rPr>
          <w:rFonts w:asciiTheme="majorHAnsi" w:hAnsiTheme="majorHAnsi"/>
        </w:rPr>
        <w:t xml:space="preserve">J. Smulders. </w:t>
      </w:r>
      <w:r w:rsidR="00A61528" w:rsidRPr="00A61528">
        <w:rPr>
          <w:rFonts w:asciiTheme="majorHAnsi" w:hAnsiTheme="majorHAnsi"/>
        </w:rPr>
        <w:t>Hiervoor kunt u bellen naar het algemeen nummer: 010-7147300.</w:t>
      </w:r>
    </w:p>
    <w:p w14:paraId="570B1D69" w14:textId="77777777" w:rsidR="00A61528" w:rsidRPr="00A61528" w:rsidRDefault="00A61528" w:rsidP="00A61528">
      <w:pPr>
        <w:pStyle w:val="Stijl5"/>
        <w:rPr>
          <w:rFonts w:asciiTheme="majorHAnsi" w:hAnsiTheme="majorHAnsi"/>
        </w:rPr>
      </w:pPr>
      <w:r w:rsidRPr="00A61528">
        <w:rPr>
          <w:rFonts w:asciiTheme="majorHAnsi" w:hAnsiTheme="majorHAnsi"/>
        </w:rPr>
        <w:t xml:space="preserve">Als de klacht niet naar tevredenheid wordt afgehandeld, kan er een klacht worden ingediend bij het samenwerkingsverband Koers VO. </w:t>
      </w:r>
    </w:p>
    <w:p w14:paraId="53E45178" w14:textId="77777777" w:rsidR="00660D10" w:rsidRDefault="00660D10" w:rsidP="00EF3D39">
      <w:pPr>
        <w:pStyle w:val="Tabelkop"/>
      </w:pPr>
      <w:bookmarkStart w:id="64" w:name="_Toc189646852"/>
      <w:bookmarkStart w:id="65" w:name="_Toc202270019"/>
    </w:p>
    <w:p w14:paraId="60B60826" w14:textId="65F3C548" w:rsidR="00A61528" w:rsidRPr="00A61528" w:rsidRDefault="00A61528" w:rsidP="00EF3D39">
      <w:pPr>
        <w:pStyle w:val="Tabelkop"/>
      </w:pPr>
      <w:r w:rsidRPr="00A61528">
        <w:t>ADMINISTRATIE EN PRIVACY</w:t>
      </w:r>
      <w:bookmarkEnd w:id="64"/>
      <w:bookmarkEnd w:id="65"/>
    </w:p>
    <w:p w14:paraId="42638FAB" w14:textId="77777777" w:rsidR="00A61528" w:rsidRPr="00A61528" w:rsidRDefault="00A61528" w:rsidP="00A61528">
      <w:pPr>
        <w:pStyle w:val="Stijl5"/>
        <w:rPr>
          <w:rFonts w:asciiTheme="majorHAnsi" w:hAnsiTheme="majorHAnsi"/>
        </w:rPr>
      </w:pPr>
      <w:r w:rsidRPr="00A61528">
        <w:rPr>
          <w:rFonts w:asciiTheme="majorHAnsi" w:hAnsiTheme="majorHAnsi"/>
        </w:rPr>
        <w:lastRenderedPageBreak/>
        <w:t>We zorgen ervoor dat we altijd de juiste en actuele contactgegevens hebben van leerlingen, ouders/opvoeders, de scholen van herkomst en externe betrokkenen. Vooral telefoonnummers van ouders of opvoeders zijn bij alle medewerkers bekend, zodat we snel kunnen handelen bij noodsituaties.</w:t>
      </w:r>
    </w:p>
    <w:p w14:paraId="008B6240" w14:textId="77777777" w:rsidR="00A61528" w:rsidRDefault="00A61528" w:rsidP="00A61528">
      <w:pPr>
        <w:pStyle w:val="Stijl5"/>
        <w:rPr>
          <w:rFonts w:asciiTheme="majorHAnsi" w:hAnsiTheme="majorHAnsi"/>
        </w:rPr>
      </w:pPr>
      <w:r w:rsidRPr="00A61528">
        <w:rPr>
          <w:rFonts w:asciiTheme="majorHAnsi" w:hAnsiTheme="majorHAnsi"/>
        </w:rPr>
        <w:t xml:space="preserve">We gaan heel zorgvuldig om met de privacy van onze leerlingen. De meeste gegevens krijgen we van de school waar de leerling staat ingeschreven, via een beveiligd systeem dat Onderwijs Transparant heet, en tijdens het plaatsingsgesprek. Alle </w:t>
      </w:r>
      <w:proofErr w:type="spellStart"/>
      <w:r w:rsidRPr="00A61528">
        <w:rPr>
          <w:rFonts w:asciiTheme="majorHAnsi" w:hAnsiTheme="majorHAnsi"/>
        </w:rPr>
        <w:t>leerlinggegevens</w:t>
      </w:r>
      <w:proofErr w:type="spellEnd"/>
      <w:r w:rsidRPr="00A61528">
        <w:rPr>
          <w:rFonts w:asciiTheme="majorHAnsi" w:hAnsiTheme="majorHAnsi"/>
        </w:rPr>
        <w:t xml:space="preserve"> bewaren we veilig in ons digitale systeem, SharePoint.</w:t>
      </w:r>
    </w:p>
    <w:p w14:paraId="64FEF7E6" w14:textId="77777777" w:rsidR="00EF3D39" w:rsidRPr="00A61528" w:rsidRDefault="00EF3D39" w:rsidP="00A61528">
      <w:pPr>
        <w:pStyle w:val="Stijl5"/>
        <w:rPr>
          <w:rFonts w:asciiTheme="majorHAnsi" w:hAnsiTheme="majorHAnsi"/>
        </w:rPr>
      </w:pPr>
    </w:p>
    <w:p w14:paraId="32F391A9" w14:textId="77777777" w:rsidR="00A61528" w:rsidRPr="00A61528" w:rsidRDefault="00A61528" w:rsidP="00EF3D39">
      <w:pPr>
        <w:pStyle w:val="Tabelkop"/>
      </w:pPr>
      <w:bookmarkStart w:id="66" w:name="_Toc189646853"/>
      <w:bookmarkStart w:id="67" w:name="_Toc202270020"/>
      <w:r w:rsidRPr="00A61528">
        <w:t>ZEGGENSCHAP</w:t>
      </w:r>
      <w:bookmarkEnd w:id="66"/>
      <w:bookmarkEnd w:id="67"/>
    </w:p>
    <w:p w14:paraId="4527CAF3" w14:textId="77777777" w:rsidR="00A61528" w:rsidRPr="00A61528" w:rsidRDefault="00A61528" w:rsidP="00A61528">
      <w:pPr>
        <w:pStyle w:val="Stijl5"/>
        <w:rPr>
          <w:rFonts w:asciiTheme="majorHAnsi" w:hAnsiTheme="majorHAnsi"/>
        </w:rPr>
      </w:pPr>
      <w:r w:rsidRPr="00A61528">
        <w:rPr>
          <w:rFonts w:asciiTheme="majorHAnsi" w:hAnsiTheme="majorHAnsi"/>
        </w:rPr>
        <w:t>OPDC Rotterdam is officieel geen school maar een tijdelijke opvangvoorziening. Daarom zijn we volgens de wet niet verplicht om een medezeggenschapsraad (MR) te hebben. Toch vinden we inspraak belangrijk. Via Eenheid Zorg en SARO hebben we daarom een MR samengesteld die dezelfde rechten en plichten heeft als een gewone medezeggenschapsraad.</w:t>
      </w:r>
    </w:p>
    <w:p w14:paraId="22A19BDA" w14:textId="77777777" w:rsidR="00A61528" w:rsidRPr="00A61528" w:rsidRDefault="00A61528" w:rsidP="007C3C67">
      <w:pPr>
        <w:pStyle w:val="Stijl2"/>
      </w:pPr>
    </w:p>
    <w:p w14:paraId="2CE4D04A" w14:textId="77777777" w:rsidR="00A61528" w:rsidRPr="00A61528" w:rsidRDefault="00A61528" w:rsidP="00756898">
      <w:pPr>
        <w:pStyle w:val="Kop1"/>
        <w:rPr>
          <w:rFonts w:eastAsia="Verdana"/>
        </w:rPr>
      </w:pPr>
      <w:bookmarkStart w:id="68" w:name="_Toc189646855"/>
      <w:bookmarkStart w:id="69" w:name="_Toc202270021"/>
      <w:bookmarkStart w:id="70" w:name="_Toc219972218"/>
      <w:r w:rsidRPr="00A61528">
        <w:rPr>
          <w:rFonts w:eastAsia="Verdana"/>
        </w:rPr>
        <w:t>SCHOOLREGELS</w:t>
      </w:r>
      <w:bookmarkEnd w:id="68"/>
      <w:bookmarkEnd w:id="69"/>
      <w:bookmarkEnd w:id="70"/>
    </w:p>
    <w:p w14:paraId="61177568" w14:textId="77777777" w:rsidR="00A61528" w:rsidRPr="00A61528" w:rsidRDefault="00A61528" w:rsidP="00756898">
      <w:pPr>
        <w:pStyle w:val="Kop2"/>
        <w:rPr>
          <w:rFonts w:eastAsia="Verdana"/>
        </w:rPr>
      </w:pPr>
    </w:p>
    <w:p w14:paraId="5BFFFE68" w14:textId="77777777" w:rsidR="00A61528" w:rsidRPr="00EF3D39" w:rsidRDefault="00A61528" w:rsidP="00756898">
      <w:pPr>
        <w:pStyle w:val="Kop2"/>
        <w:rPr>
          <w:rFonts w:eastAsia="Verdana"/>
          <w:bCs/>
          <w:sz w:val="28"/>
          <w:szCs w:val="28"/>
        </w:rPr>
      </w:pPr>
      <w:bookmarkStart w:id="71" w:name="_Toc219972219"/>
      <w:r w:rsidRPr="00EF3D39">
        <w:rPr>
          <w:rFonts w:eastAsia="Verdana"/>
          <w:bCs/>
          <w:sz w:val="28"/>
          <w:szCs w:val="28"/>
        </w:rPr>
        <w:t>ZIEK MELDEN</w:t>
      </w:r>
      <w:bookmarkEnd w:id="71"/>
    </w:p>
    <w:p w14:paraId="06CFBDA4"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Op het OPDC verwachten we dat leerlingen elke schooldag op tijd aanwezig zijn. Is een leerling ziek? Dan moet een ouder of verzorger dit vóór 09.00 uur doorgeven via de administratie: 010-714 7300. Als een leerling niet is afgemeld en toch niet op school verschijnt, nemen we contact op met thuis om te checken wat er aan de hand is.</w:t>
      </w:r>
    </w:p>
    <w:p w14:paraId="6AAAF898" w14:textId="77777777" w:rsidR="00A61528" w:rsidRPr="00EF3D39" w:rsidRDefault="00A61528" w:rsidP="00756898">
      <w:pPr>
        <w:pStyle w:val="Kop2"/>
        <w:rPr>
          <w:rFonts w:eastAsia="Verdana"/>
          <w:sz w:val="28"/>
          <w:szCs w:val="28"/>
        </w:rPr>
      </w:pPr>
    </w:p>
    <w:p w14:paraId="3C0FCC04" w14:textId="77777777" w:rsidR="00A61528" w:rsidRPr="00EF3D39" w:rsidRDefault="00A61528" w:rsidP="00756898">
      <w:pPr>
        <w:pStyle w:val="Kop2"/>
        <w:rPr>
          <w:rFonts w:eastAsia="Verdana"/>
          <w:sz w:val="28"/>
          <w:szCs w:val="28"/>
        </w:rPr>
      </w:pPr>
      <w:bookmarkStart w:id="72" w:name="_Toc219972220"/>
      <w:r w:rsidRPr="00EF3D39">
        <w:rPr>
          <w:rFonts w:eastAsia="Verdana"/>
          <w:sz w:val="28"/>
          <w:szCs w:val="28"/>
        </w:rPr>
        <w:t>(GYM)LESSEN MISSEN</w:t>
      </w:r>
      <w:bookmarkEnd w:id="72"/>
    </w:p>
    <w:p w14:paraId="45128567"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Als een leerling om een medische reden niet kan meedoen met de gymnastiekles of een andere activiteit, dan kunnen ouders/opvoeders hiervoor vrijstelling aanvragen. Daarvoor is een brief van ouders/opvoeders nodig. Als voor een langere tijd de lessen niet gevolgd kunnen worden, is een verklaring van huisarts of specialist nodig. De leerling moet wel bij de les aanwezig zijn.</w:t>
      </w:r>
    </w:p>
    <w:p w14:paraId="729492FC" w14:textId="77777777" w:rsidR="00A61528" w:rsidRPr="00A61528" w:rsidRDefault="00A61528" w:rsidP="00A61528">
      <w:pPr>
        <w:pStyle w:val="Geenafstand"/>
        <w:rPr>
          <w:rFonts w:asciiTheme="majorHAnsi" w:eastAsia="Verdana" w:hAnsiTheme="majorHAnsi" w:cs="Verdana"/>
        </w:rPr>
      </w:pPr>
    </w:p>
    <w:p w14:paraId="48D7D431" w14:textId="5634EEE4" w:rsidR="00A61528" w:rsidRPr="00EF3D39" w:rsidRDefault="00A61528" w:rsidP="00756898">
      <w:pPr>
        <w:pStyle w:val="Kop2"/>
        <w:rPr>
          <w:rFonts w:eastAsia="Verdana"/>
          <w:sz w:val="28"/>
          <w:szCs w:val="28"/>
        </w:rPr>
      </w:pPr>
      <w:bookmarkStart w:id="73" w:name="_Toc219972221"/>
      <w:r w:rsidRPr="00EF3D39">
        <w:rPr>
          <w:rFonts w:eastAsia="Verdana"/>
          <w:sz w:val="28"/>
          <w:szCs w:val="28"/>
        </w:rPr>
        <w:t>DOKTER, TANDARTS</w:t>
      </w:r>
      <w:bookmarkEnd w:id="73"/>
    </w:p>
    <w:p w14:paraId="1AF44561"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 xml:space="preserve">Afspraken bij de huisarts, orthodontist of tandarts dienen zoveel mogelijk buiten schooltijd gemaakt te worden. Afspraken onder schooltijd moeten minimaal één dag van tevoren vóór 12.00 uur gemeld worden door ouders/opvoeders. Voor andere vormen van verlof moet schriftelijke toestemming voor gevraagd worden. </w:t>
      </w:r>
    </w:p>
    <w:p w14:paraId="28164B18" w14:textId="77777777" w:rsidR="00A61528" w:rsidRPr="00A61528" w:rsidRDefault="00A61528" w:rsidP="00A61528">
      <w:pPr>
        <w:pStyle w:val="Geenafstand"/>
        <w:rPr>
          <w:rFonts w:asciiTheme="majorHAnsi" w:eastAsia="Verdana" w:hAnsiTheme="majorHAnsi" w:cs="Verdana"/>
        </w:rPr>
      </w:pPr>
    </w:p>
    <w:p w14:paraId="7A4B9BAD" w14:textId="77777777" w:rsidR="00A61528" w:rsidRPr="00EF3D39" w:rsidRDefault="00A61528" w:rsidP="00756898">
      <w:pPr>
        <w:pStyle w:val="Kop2"/>
        <w:rPr>
          <w:rFonts w:eastAsia="Verdana"/>
          <w:sz w:val="28"/>
          <w:szCs w:val="28"/>
        </w:rPr>
      </w:pPr>
      <w:bookmarkStart w:id="74" w:name="_Toc219972222"/>
      <w:r w:rsidRPr="00EF3D39">
        <w:rPr>
          <w:rFonts w:eastAsia="Verdana"/>
          <w:sz w:val="28"/>
          <w:szCs w:val="28"/>
        </w:rPr>
        <w:t>OP TIJD KOMEN</w:t>
      </w:r>
      <w:bookmarkEnd w:id="74"/>
    </w:p>
    <w:p w14:paraId="39B9C13A" w14:textId="7E5A36C3"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Het is belangrijk dat leerlingen op tijd op het OPDC zijn. We verwachten dat iedereen uiterlijk om 08.30 uur binnen is. Als een leerling te laat is of afwezig, wordt dat genoteerd. Elke week delen we deze gegevens met de school van herkomst en met de ouders/opvoeders via de weekevaluatie. Zo blijven alle betrokkenen goed op de hoogte.</w:t>
      </w:r>
      <w:r w:rsidR="00660D10">
        <w:rPr>
          <w:rFonts w:asciiTheme="majorHAnsi" w:eastAsia="Verdana" w:hAnsiTheme="majorHAnsi" w:cs="Verdana"/>
        </w:rPr>
        <w:t xml:space="preserve"> </w:t>
      </w:r>
      <w:r w:rsidRPr="00A61528">
        <w:rPr>
          <w:rFonts w:asciiTheme="majorHAnsi" w:eastAsia="Verdana" w:hAnsiTheme="majorHAnsi" w:cs="Verdana"/>
        </w:rPr>
        <w:t xml:space="preserve">De school van herkomst onderhoudt het contact met leerplicht over de aanwezigheid van de leerlingen. </w:t>
      </w:r>
    </w:p>
    <w:p w14:paraId="1B07F97B" w14:textId="77777777" w:rsidR="00A61528" w:rsidRPr="00EF3D39" w:rsidRDefault="00A61528" w:rsidP="00756898">
      <w:pPr>
        <w:pStyle w:val="Kop2"/>
        <w:rPr>
          <w:rFonts w:eastAsia="Verdana"/>
          <w:bCs/>
          <w:sz w:val="28"/>
          <w:szCs w:val="28"/>
        </w:rPr>
      </w:pPr>
      <w:bookmarkStart w:id="75" w:name="_Toc219972223"/>
      <w:r w:rsidRPr="00EF3D39">
        <w:rPr>
          <w:rFonts w:eastAsia="Verdana"/>
          <w:bCs/>
          <w:sz w:val="28"/>
          <w:szCs w:val="28"/>
        </w:rPr>
        <w:lastRenderedPageBreak/>
        <w:t>GEDRAG</w:t>
      </w:r>
      <w:bookmarkEnd w:id="75"/>
    </w:p>
    <w:p w14:paraId="1BFAAA1E"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We vinden het belangrijk dat iedereen op het OPDC met respect met elkaar omgaat – zowel met medeleerlingen als met medewerkers. Als een leerling zich niet goed gedraagt, wordt die daarop aangesproken. Soms is het nodig om een passende maatregel te nemen. Bij herhaald of ernstig ongewenst gedrag kan dit leiden tot een schorsing of het vroegtijdig stoppen van het traject op het OPDC.</w:t>
      </w:r>
    </w:p>
    <w:p w14:paraId="7A5D10D8" w14:textId="77777777" w:rsidR="00A61528" w:rsidRPr="00A61528" w:rsidRDefault="00A61528" w:rsidP="00A61528">
      <w:pPr>
        <w:pStyle w:val="Geenafstand"/>
        <w:rPr>
          <w:rFonts w:asciiTheme="majorHAnsi" w:eastAsia="Verdana" w:hAnsiTheme="majorHAnsi" w:cs="Verdana"/>
          <w:b/>
          <w:bCs/>
        </w:rPr>
      </w:pPr>
    </w:p>
    <w:p w14:paraId="5F5C2767" w14:textId="77777777" w:rsidR="00A61528" w:rsidRPr="00A61528" w:rsidRDefault="00A61528" w:rsidP="00EF3D39">
      <w:pPr>
        <w:pStyle w:val="Tabelkop"/>
      </w:pPr>
      <w:r w:rsidRPr="00A61528">
        <w:t>KLEDING</w:t>
      </w:r>
    </w:p>
    <w:p w14:paraId="6D607AD9"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 xml:space="preserve">Jassen en petten worden bij binnenkomst opgehangen of in een kluis opgeborgen. We verwachten dat kleding respectvol is en geen aanstoot geeft. Kleding mag dus niet discriminerend zijn of kwetsende teksten of afbeeldingen bevatten. Voor sommige lessen, zoals gymnastiek en techniek, gelden extra kledingregels vanwege de veiligheid. </w:t>
      </w:r>
    </w:p>
    <w:p w14:paraId="2955CE45" w14:textId="77777777" w:rsidR="00A61528" w:rsidRPr="00A61528" w:rsidRDefault="00A61528" w:rsidP="00A61528">
      <w:pPr>
        <w:pStyle w:val="Geenafstand"/>
        <w:rPr>
          <w:rFonts w:asciiTheme="majorHAnsi" w:eastAsia="Verdana" w:hAnsiTheme="majorHAnsi" w:cs="Verdana"/>
        </w:rPr>
      </w:pPr>
    </w:p>
    <w:p w14:paraId="5BD6F539" w14:textId="77777777" w:rsidR="00A61528" w:rsidRPr="00EF3D39" w:rsidRDefault="00A61528" w:rsidP="00756898">
      <w:pPr>
        <w:pStyle w:val="Kop2"/>
        <w:rPr>
          <w:rFonts w:eastAsia="Verdana"/>
          <w:sz w:val="28"/>
          <w:szCs w:val="28"/>
        </w:rPr>
      </w:pPr>
      <w:bookmarkStart w:id="76" w:name="_Toc219972224"/>
      <w:r w:rsidRPr="00EF3D39">
        <w:rPr>
          <w:rFonts w:eastAsia="Verdana"/>
          <w:sz w:val="28"/>
          <w:szCs w:val="28"/>
        </w:rPr>
        <w:t>TELEFOON</w:t>
      </w:r>
      <w:bookmarkEnd w:id="76"/>
    </w:p>
    <w:p w14:paraId="608A6279"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Telefoons zijn op het OPDC niet toegestaan. Telefoons worden aan het begin van de dag opgeborgen en mogen aan het eind van de les dag weer mee naar huis. Zo zorgen we voor rust en focus tijdens het leren.</w:t>
      </w:r>
    </w:p>
    <w:p w14:paraId="37F0A2D6" w14:textId="77777777" w:rsidR="00A61528" w:rsidRPr="00A61528" w:rsidRDefault="00A61528" w:rsidP="00A61528">
      <w:pPr>
        <w:pStyle w:val="Geenafstand"/>
        <w:rPr>
          <w:rFonts w:asciiTheme="majorHAnsi" w:eastAsia="Verdana" w:hAnsiTheme="majorHAnsi" w:cs="Verdana"/>
          <w:b/>
          <w:bCs/>
        </w:rPr>
      </w:pPr>
    </w:p>
    <w:p w14:paraId="25A3AE48" w14:textId="77777777" w:rsidR="00A61528" w:rsidRPr="00A61528" w:rsidRDefault="00A61528" w:rsidP="00EF3D39">
      <w:pPr>
        <w:pStyle w:val="Tabelkop"/>
      </w:pPr>
      <w:r w:rsidRPr="00A61528">
        <w:t>CONTROLE</w:t>
      </w:r>
    </w:p>
    <w:p w14:paraId="1361BF06" w14:textId="77777777" w:rsidR="00A61528" w:rsidRPr="00A61528" w:rsidRDefault="00A61528" w:rsidP="00A61528">
      <w:pPr>
        <w:pStyle w:val="Geenafstand"/>
        <w:rPr>
          <w:rFonts w:asciiTheme="majorHAnsi" w:eastAsia="Verdana" w:hAnsiTheme="majorHAnsi" w:cs="Verdana"/>
        </w:rPr>
      </w:pPr>
      <w:r w:rsidRPr="00A61528">
        <w:rPr>
          <w:rFonts w:asciiTheme="majorHAnsi" w:eastAsia="Verdana" w:hAnsiTheme="majorHAnsi" w:cs="Verdana"/>
        </w:rPr>
        <w:t xml:space="preserve">Het OPDC kan soms controles uitvoeren om de veiligheid op school te waarborgen. Middelen zoals </w:t>
      </w:r>
      <w:proofErr w:type="spellStart"/>
      <w:r w:rsidRPr="00A61528">
        <w:rPr>
          <w:rFonts w:asciiTheme="majorHAnsi" w:eastAsia="Verdana" w:hAnsiTheme="majorHAnsi" w:cs="Verdana"/>
        </w:rPr>
        <w:t>vapes</w:t>
      </w:r>
      <w:proofErr w:type="spellEnd"/>
      <w:r w:rsidRPr="00A61528">
        <w:rPr>
          <w:rFonts w:asciiTheme="majorHAnsi" w:eastAsia="Verdana" w:hAnsiTheme="majorHAnsi" w:cs="Verdana"/>
        </w:rPr>
        <w:t xml:space="preserve">, drugs en wapens zijn verboden. Als deze toch worden aangetroffen, volgen passende maatregelen. </w:t>
      </w:r>
    </w:p>
    <w:bookmarkEnd w:id="13"/>
    <w:p w14:paraId="27EA0BDE" w14:textId="77777777" w:rsidR="00A61528" w:rsidRPr="00A61528" w:rsidRDefault="00A61528" w:rsidP="00A61528">
      <w:pPr>
        <w:pStyle w:val="Geenafstand"/>
        <w:rPr>
          <w:rFonts w:asciiTheme="majorHAnsi" w:eastAsia="Verdana" w:hAnsiTheme="majorHAnsi" w:cs="Verdana"/>
          <w:b/>
          <w:bCs/>
        </w:rPr>
      </w:pPr>
    </w:p>
    <w:p w14:paraId="61E94228" w14:textId="6B953203" w:rsidR="00AB1234" w:rsidRPr="00EA242B" w:rsidRDefault="00AB1234">
      <w:pPr>
        <w:spacing w:line="240" w:lineRule="auto"/>
        <w:rPr>
          <w:rFonts w:asciiTheme="majorHAnsi" w:hAnsiTheme="majorHAnsi"/>
        </w:rPr>
      </w:pPr>
    </w:p>
    <w:p w14:paraId="5A63B947" w14:textId="77777777" w:rsidR="009C3E20" w:rsidRDefault="009C3E20" w:rsidP="009C3E20">
      <w:pPr>
        <w:keepNext/>
        <w:rPr>
          <w:rFonts w:asciiTheme="majorHAnsi" w:hAnsiTheme="majorHAnsi"/>
        </w:rPr>
      </w:pPr>
      <w:r w:rsidRPr="00A61528">
        <w:rPr>
          <w:rFonts w:asciiTheme="majorHAnsi" w:hAnsiTheme="majorHAnsi"/>
          <w:noProof/>
        </w:rPr>
        <w:drawing>
          <wp:inline distT="0" distB="0" distL="0" distR="0" wp14:anchorId="5F278FF1" wp14:editId="0BC9ED17">
            <wp:extent cx="6480000" cy="2754000"/>
            <wp:effectExtent l="0" t="0" r="0" b="8255"/>
            <wp:docPr id="1693456936"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456936" name="Afbeelding 1693456936"/>
                    <pic:cNvPicPr/>
                  </pic:nvPicPr>
                  <pic:blipFill rotWithShape="1">
                    <a:blip r:embed="rId33">
                      <a:extLst>
                        <a:ext uri="{28A0092B-C50C-407E-A947-70E740481C1C}">
                          <a14:useLocalDpi xmlns:a14="http://schemas.microsoft.com/office/drawing/2010/main" val="0"/>
                        </a:ext>
                      </a:extLst>
                    </a:blip>
                    <a:srcRect t="8439" b="27812"/>
                    <a:stretch>
                      <a:fillRect/>
                    </a:stretch>
                  </pic:blipFill>
                  <pic:spPr bwMode="auto">
                    <a:xfrm>
                      <a:off x="0" y="0"/>
                      <a:ext cx="6480000" cy="2754000"/>
                    </a:xfrm>
                    <a:prstGeom prst="rect">
                      <a:avLst/>
                    </a:prstGeom>
                    <a:ln>
                      <a:noFill/>
                    </a:ln>
                    <a:extLst>
                      <a:ext uri="{53640926-AAD7-44D8-BBD7-CCE9431645EC}">
                        <a14:shadowObscured xmlns:a14="http://schemas.microsoft.com/office/drawing/2010/main"/>
                      </a:ext>
                    </a:extLst>
                  </pic:spPr>
                </pic:pic>
              </a:graphicData>
            </a:graphic>
          </wp:inline>
        </w:drawing>
      </w:r>
    </w:p>
    <w:p w14:paraId="410FC49E" w14:textId="77777777" w:rsidR="00184EF9" w:rsidRPr="00A61528" w:rsidRDefault="00184EF9" w:rsidP="00184EF9">
      <w:pPr>
        <w:pStyle w:val="Citaat"/>
        <w:rPr>
          <w:rStyle w:val="CitaatChar"/>
          <w:rFonts w:asciiTheme="majorHAnsi" w:hAnsiTheme="majorHAnsi"/>
          <w:i/>
          <w:iCs/>
        </w:rPr>
      </w:pPr>
      <w:r w:rsidRPr="00A61528">
        <w:rPr>
          <w:rFonts w:asciiTheme="majorHAnsi" w:hAnsiTheme="majorHAnsi"/>
        </w:rPr>
        <w:t>“</w:t>
      </w:r>
      <w:r>
        <w:rPr>
          <w:rStyle w:val="CitaatChar"/>
          <w:rFonts w:asciiTheme="majorHAnsi" w:hAnsiTheme="majorHAnsi"/>
          <w:i/>
          <w:iCs/>
        </w:rPr>
        <w:t xml:space="preserve">Mijn gedrag is verbeterd, daar ben ik blij mee”. </w:t>
      </w:r>
    </w:p>
    <w:p w14:paraId="14F6A9DB" w14:textId="77777777" w:rsidR="00184EF9" w:rsidRPr="00A61528" w:rsidRDefault="00184EF9" w:rsidP="00184EF9">
      <w:pPr>
        <w:rPr>
          <w:rStyle w:val="Zwaar"/>
          <w:rFonts w:asciiTheme="majorHAnsi" w:hAnsiTheme="majorHAnsi"/>
        </w:rPr>
      </w:pPr>
      <w:r w:rsidRPr="00A61528">
        <w:rPr>
          <w:rStyle w:val="Zwaar"/>
          <w:rFonts w:asciiTheme="majorHAnsi" w:hAnsiTheme="majorHAnsi"/>
        </w:rPr>
        <w:t xml:space="preserve">― </w:t>
      </w:r>
      <w:r>
        <w:rPr>
          <w:rStyle w:val="Zwaar"/>
          <w:rFonts w:asciiTheme="majorHAnsi" w:hAnsiTheme="majorHAnsi"/>
        </w:rPr>
        <w:t>Leerling OPDC</w:t>
      </w:r>
    </w:p>
    <w:sectPr w:rsidR="00184EF9" w:rsidRPr="00A61528" w:rsidSect="00756898">
      <w:headerReference w:type="default" r:id="rId34"/>
      <w:footerReference w:type="default" r:id="rId35"/>
      <w:pgSz w:w="11906" w:h="16838" w:code="9"/>
      <w:pgMar w:top="2694" w:right="851" w:bottom="2268" w:left="851" w:header="624" w:footer="454"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566085" w14:textId="77777777" w:rsidR="008C282A" w:rsidRDefault="008C282A" w:rsidP="00115935">
      <w:pPr>
        <w:spacing w:line="240" w:lineRule="auto"/>
      </w:pPr>
      <w:r>
        <w:separator/>
      </w:r>
    </w:p>
  </w:endnote>
  <w:endnote w:type="continuationSeparator" w:id="0">
    <w:p w14:paraId="2775B221" w14:textId="77777777" w:rsidR="008C282A" w:rsidRDefault="008C282A" w:rsidP="0011593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Light">
    <w:charset w:val="00"/>
    <w:family w:val="swiss"/>
    <w:pitch w:val="variable"/>
    <w:sig w:usb0="20000287" w:usb1="00000003" w:usb2="00000000" w:usb3="00000000" w:csb0="0000019F" w:csb1="00000000"/>
  </w:font>
  <w:font w:name="Aptos SemiBold">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IDFont+F1">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Onopgemaaktetabel3"/>
      <w:tblW w:w="0" w:type="auto"/>
      <w:tblLayout w:type="fixed"/>
      <w:tblCellMar>
        <w:left w:w="0" w:type="dxa"/>
        <w:right w:w="0" w:type="dxa"/>
      </w:tblCellMar>
      <w:tblLook w:val="0600" w:firstRow="0" w:lastRow="0" w:firstColumn="0" w:lastColumn="0" w:noHBand="1" w:noVBand="1"/>
    </w:tblPr>
    <w:tblGrid>
      <w:gridCol w:w="6663"/>
      <w:gridCol w:w="3531"/>
    </w:tblGrid>
    <w:tr w:rsidR="00A17938" w:rsidRPr="00A17938" w14:paraId="78DAC444" w14:textId="77777777" w:rsidTr="00A17938">
      <w:sdt>
        <w:sdtPr>
          <w:alias w:val="Titel"/>
          <w:tag w:val=""/>
          <w:id w:val="743311458"/>
          <w:placeholder>
            <w:docPart w:val="33B77E63297A4EA19036035360E8E431"/>
          </w:placeholder>
          <w:dataBinding w:prefixMappings="xmlns:ns0='http://purl.org/dc/elements/1.1/' xmlns:ns1='http://schemas.openxmlformats.org/package/2006/metadata/core-properties' " w:xpath="/ns1:coreProperties[1]/ns0:title[1]" w:storeItemID="{6C3C8BC8-F283-45AE-878A-BAB7291924A1}"/>
          <w:text/>
        </w:sdtPr>
        <w:sdtEndPr/>
        <w:sdtContent>
          <w:tc>
            <w:tcPr>
              <w:tcW w:w="6663" w:type="dxa"/>
            </w:tcPr>
            <w:p w14:paraId="30B48C07" w14:textId="45C6460E" w:rsidR="00A17938" w:rsidRDefault="00842108">
              <w:pPr>
                <w:pStyle w:val="Voettekst"/>
              </w:pPr>
              <w:r>
                <w:t>Schoolgids 2025-2026</w:t>
              </w:r>
            </w:p>
          </w:tc>
        </w:sdtContent>
      </w:sdt>
      <w:tc>
        <w:tcPr>
          <w:tcW w:w="3531" w:type="dxa"/>
        </w:tcPr>
        <w:p w14:paraId="196CAAA2" w14:textId="77777777" w:rsidR="00A17938" w:rsidRPr="00A17938" w:rsidRDefault="00A17938" w:rsidP="00A17938">
          <w:pPr>
            <w:pStyle w:val="Voettekst"/>
            <w:jc w:val="right"/>
            <w:rPr>
              <w:sz w:val="18"/>
              <w:szCs w:val="18"/>
            </w:rPr>
          </w:pPr>
          <w:r w:rsidRPr="00A17938">
            <w:rPr>
              <w:sz w:val="18"/>
              <w:szCs w:val="18"/>
            </w:rPr>
            <w:t xml:space="preserve">Pagina </w:t>
          </w:r>
          <w:r w:rsidRPr="00A17938">
            <w:rPr>
              <w:sz w:val="18"/>
              <w:szCs w:val="18"/>
            </w:rPr>
            <w:fldChar w:fldCharType="begin"/>
          </w:r>
          <w:r w:rsidRPr="00A17938">
            <w:rPr>
              <w:sz w:val="18"/>
              <w:szCs w:val="18"/>
            </w:rPr>
            <w:instrText>PAGE   \* MERGEFORMAT</w:instrText>
          </w:r>
          <w:r w:rsidRPr="00A17938">
            <w:rPr>
              <w:sz w:val="18"/>
              <w:szCs w:val="18"/>
            </w:rPr>
            <w:fldChar w:fldCharType="separate"/>
          </w:r>
          <w:r w:rsidRPr="00A17938">
            <w:rPr>
              <w:sz w:val="18"/>
              <w:szCs w:val="18"/>
            </w:rPr>
            <w:t>1</w:t>
          </w:r>
          <w:r w:rsidRPr="00A17938">
            <w:rPr>
              <w:sz w:val="18"/>
              <w:szCs w:val="18"/>
            </w:rPr>
            <w:fldChar w:fldCharType="end"/>
          </w:r>
        </w:p>
      </w:tc>
    </w:tr>
  </w:tbl>
  <w:p w14:paraId="7BA8667A" w14:textId="77777777" w:rsidR="00A17938" w:rsidRDefault="00A17938">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EF92A4" w14:textId="77777777" w:rsidR="008C282A" w:rsidRDefault="008C282A" w:rsidP="00115935">
      <w:pPr>
        <w:spacing w:line="240" w:lineRule="auto"/>
      </w:pPr>
      <w:r>
        <w:separator/>
      </w:r>
    </w:p>
  </w:footnote>
  <w:footnote w:type="continuationSeparator" w:id="0">
    <w:p w14:paraId="1CAAD95E" w14:textId="77777777" w:rsidR="008C282A" w:rsidRDefault="008C282A" w:rsidP="0011593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BA26BE" w14:textId="3813F4C0" w:rsidR="00115935" w:rsidRDefault="00115935">
    <w:pPr>
      <w:pStyle w:val="Koptekst"/>
    </w:pPr>
    <w:r>
      <w:rPr>
        <w:noProof/>
      </w:rPr>
      <w:drawing>
        <wp:anchor distT="0" distB="0" distL="114300" distR="114300" simplePos="0" relativeHeight="251659264" behindDoc="1" locked="0" layoutInCell="1" allowOverlap="1" wp14:anchorId="73BB8D05" wp14:editId="70A14DC7">
          <wp:simplePos x="0" y="0"/>
          <wp:positionH relativeFrom="page">
            <wp:align>left</wp:align>
          </wp:positionH>
          <wp:positionV relativeFrom="page">
            <wp:align>top</wp:align>
          </wp:positionV>
          <wp:extent cx="7560000" cy="10692357"/>
          <wp:effectExtent l="0" t="0" r="3175" b="0"/>
          <wp:wrapNone/>
          <wp:docPr id="67982844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672159" name="Graphic 1683672159"/>
                  <pic:cNvPicPr/>
                </pic:nvPicPr>
                <pic:blipFill>
                  <a:blip r:embed="rId1">
                    <a:extLst>
                      <a:ext uri="{96DAC541-7B7A-43D3-8B79-37D633B846F1}">
                        <asvg:svgBlip xmlns:asvg="http://schemas.microsoft.com/office/drawing/2016/SVG/main" r:embed="rId2"/>
                      </a:ext>
                    </a:extLst>
                  </a:blip>
                  <a:stretch>
                    <a:fillRect/>
                  </a:stretch>
                </pic:blipFill>
                <pic:spPr>
                  <a:xfrm>
                    <a:off x="0" y="0"/>
                    <a:ext cx="7560000" cy="10692357"/>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5B3CA9E0"/>
    <w:lvl w:ilvl="0">
      <w:start w:val="1"/>
      <w:numFmt w:val="decimal"/>
      <w:lvlText w:val="%1."/>
      <w:lvlJc w:val="left"/>
      <w:pPr>
        <w:tabs>
          <w:tab w:val="num" w:pos="360"/>
        </w:tabs>
        <w:ind w:left="360" w:hanging="360"/>
      </w:pPr>
    </w:lvl>
  </w:abstractNum>
  <w:abstractNum w:abstractNumId="1" w15:restartNumberingAfterBreak="0">
    <w:nsid w:val="19D36CDB"/>
    <w:multiLevelType w:val="multilevel"/>
    <w:tmpl w:val="F856978A"/>
    <w:styleLink w:val="LijstalineaOPDC"/>
    <w:lvl w:ilvl="0">
      <w:start w:val="1"/>
      <w:numFmt w:val="bullet"/>
      <w:pStyle w:val="Lijstalinea"/>
      <w:lvlText w:val=""/>
      <w:lvlJc w:val="left"/>
      <w:pPr>
        <w:ind w:left="284" w:hanging="284"/>
      </w:pPr>
      <w:rPr>
        <w:rFonts w:ascii="Wingdings 3" w:hAnsi="Wingdings 3" w:hint="default"/>
        <w:color w:val="FF236B" w:themeColor="accent3"/>
      </w:rPr>
    </w:lvl>
    <w:lvl w:ilvl="1">
      <w:start w:val="1"/>
      <w:numFmt w:val="bullet"/>
      <w:lvlText w:val="•"/>
      <w:lvlJc w:val="left"/>
      <w:pPr>
        <w:ind w:left="568" w:hanging="284"/>
      </w:pPr>
      <w:rPr>
        <w:rFonts w:ascii="Aptos" w:hAnsi="Aptos" w:hint="default"/>
        <w:color w:val="auto"/>
      </w:rPr>
    </w:lvl>
    <w:lvl w:ilvl="2">
      <w:start w:val="1"/>
      <w:numFmt w:val="bullet"/>
      <w:lvlText w:val="−"/>
      <w:lvlJc w:val="left"/>
      <w:pPr>
        <w:ind w:left="852" w:hanging="284"/>
      </w:pPr>
      <w:rPr>
        <w:rFonts w:ascii="Aptos" w:hAnsi="Aptos" w:hint="default"/>
        <w:color w:val="auto"/>
      </w:rPr>
    </w:lvl>
    <w:lvl w:ilvl="3">
      <w:start w:val="1"/>
      <w:numFmt w:val="bullet"/>
      <w:lvlText w:val="-"/>
      <w:lvlJc w:val="left"/>
      <w:pPr>
        <w:ind w:left="1136" w:hanging="284"/>
      </w:pPr>
      <w:rPr>
        <w:rFonts w:ascii="Aptos" w:hAnsi="Aptos" w:hint="default"/>
        <w:color w:val="auto"/>
      </w:rPr>
    </w:lvl>
    <w:lvl w:ilvl="4">
      <w:start w:val="1"/>
      <w:numFmt w:val="bullet"/>
      <w:lvlText w:val="-"/>
      <w:lvlJc w:val="left"/>
      <w:pPr>
        <w:ind w:left="1420" w:hanging="284"/>
      </w:pPr>
      <w:rPr>
        <w:rFonts w:ascii="Aptos" w:hAnsi="Aptos" w:hint="default"/>
        <w:color w:val="auto"/>
      </w:rPr>
    </w:lvl>
    <w:lvl w:ilvl="5">
      <w:start w:val="1"/>
      <w:numFmt w:val="bullet"/>
      <w:lvlText w:val="-"/>
      <w:lvlJc w:val="left"/>
      <w:pPr>
        <w:ind w:left="1704" w:hanging="284"/>
      </w:pPr>
      <w:rPr>
        <w:rFonts w:ascii="Aptos" w:hAnsi="Aptos" w:hint="default"/>
        <w:color w:val="auto"/>
      </w:rPr>
    </w:lvl>
    <w:lvl w:ilvl="6">
      <w:start w:val="1"/>
      <w:numFmt w:val="bullet"/>
      <w:lvlText w:val="-"/>
      <w:lvlJc w:val="left"/>
      <w:pPr>
        <w:ind w:left="1988" w:hanging="284"/>
      </w:pPr>
      <w:rPr>
        <w:rFonts w:ascii="Aptos" w:hAnsi="Aptos" w:hint="default"/>
        <w:color w:val="auto"/>
      </w:rPr>
    </w:lvl>
    <w:lvl w:ilvl="7">
      <w:start w:val="1"/>
      <w:numFmt w:val="bullet"/>
      <w:lvlText w:val="-"/>
      <w:lvlJc w:val="left"/>
      <w:pPr>
        <w:ind w:left="2272" w:hanging="284"/>
      </w:pPr>
      <w:rPr>
        <w:rFonts w:ascii="Aptos" w:hAnsi="Aptos" w:hint="default"/>
        <w:color w:val="auto"/>
      </w:rPr>
    </w:lvl>
    <w:lvl w:ilvl="8">
      <w:start w:val="1"/>
      <w:numFmt w:val="bullet"/>
      <w:lvlText w:val="-"/>
      <w:lvlJc w:val="left"/>
      <w:pPr>
        <w:ind w:left="2556" w:hanging="284"/>
      </w:pPr>
      <w:rPr>
        <w:rFonts w:ascii="Aptos" w:hAnsi="Aptos" w:hint="default"/>
        <w:color w:val="auto"/>
      </w:rPr>
    </w:lvl>
  </w:abstractNum>
  <w:abstractNum w:abstractNumId="2" w15:restartNumberingAfterBreak="0">
    <w:nsid w:val="2AC21175"/>
    <w:multiLevelType w:val="multilevel"/>
    <w:tmpl w:val="4AF4F9EC"/>
    <w:styleLink w:val="GenummerdeKoppen"/>
    <w:lvl w:ilvl="0">
      <w:start w:val="1"/>
      <w:numFmt w:val="decimal"/>
      <w:pStyle w:val="Kop1"/>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2DE97E50"/>
    <w:multiLevelType w:val="hybridMultilevel"/>
    <w:tmpl w:val="193EC2B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3F5859A0"/>
    <w:multiLevelType w:val="hybridMultilevel"/>
    <w:tmpl w:val="25AECB8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66D67580"/>
    <w:multiLevelType w:val="multilevel"/>
    <w:tmpl w:val="58E6F094"/>
    <w:styleLink w:val="LijstnummeringOPDC"/>
    <w:lvl w:ilvl="0">
      <w:start w:val="1"/>
      <w:numFmt w:val="decimal"/>
      <w:pStyle w:val="Lijstnummering"/>
      <w:lvlText w:val="%1."/>
      <w:lvlJc w:val="left"/>
      <w:pPr>
        <w:ind w:left="340" w:hanging="340"/>
      </w:pPr>
      <w:rPr>
        <w:rFonts w:hint="default"/>
        <w:color w:val="FF236B" w:themeColor="accent3"/>
      </w:rPr>
    </w:lvl>
    <w:lvl w:ilvl="1">
      <w:start w:val="1"/>
      <w:numFmt w:val="lowerLetter"/>
      <w:lvlText w:val="%2."/>
      <w:lvlJc w:val="left"/>
      <w:pPr>
        <w:ind w:left="680" w:hanging="340"/>
      </w:pPr>
      <w:rPr>
        <w:rFonts w:hint="default"/>
      </w:rPr>
    </w:lvl>
    <w:lvl w:ilvl="2">
      <w:start w:val="1"/>
      <w:numFmt w:val="lowerRoman"/>
      <w:lvlText w:val="%3."/>
      <w:lvlJc w:val="left"/>
      <w:pPr>
        <w:ind w:left="1020" w:hanging="340"/>
      </w:pPr>
      <w:rPr>
        <w:rFonts w:hint="default"/>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lef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left"/>
      <w:pPr>
        <w:ind w:left="3060" w:hanging="340"/>
      </w:pPr>
      <w:rPr>
        <w:rFonts w:hint="default"/>
      </w:rPr>
    </w:lvl>
  </w:abstractNum>
  <w:abstractNum w:abstractNumId="6" w15:restartNumberingAfterBreak="0">
    <w:nsid w:val="6FED2765"/>
    <w:multiLevelType w:val="hybridMultilevel"/>
    <w:tmpl w:val="4E209C1C"/>
    <w:lvl w:ilvl="0" w:tplc="B47A4772">
      <w:start w:val="3"/>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7C6760D8"/>
    <w:multiLevelType w:val="multilevel"/>
    <w:tmpl w:val="C7E4EC04"/>
    <w:lvl w:ilvl="0">
      <w:start w:val="1"/>
      <w:numFmt w:val="decimal"/>
      <w:pStyle w:val="Stijl1"/>
      <w:lvlText w:val="%1."/>
      <w:lvlJc w:val="left"/>
      <w:pPr>
        <w:ind w:left="644" w:hanging="36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isLgl/>
      <w:lvlText w:val="%1.%2"/>
      <w:lvlJc w:val="left"/>
      <w:pPr>
        <w:ind w:left="654" w:hanging="720"/>
      </w:pPr>
      <w:rPr>
        <w:rFonts w:hint="default"/>
        <w:color w:val="4100FF"/>
      </w:rPr>
    </w:lvl>
    <w:lvl w:ilvl="2">
      <w:start w:val="1"/>
      <w:numFmt w:val="decimal"/>
      <w:isLgl/>
      <w:lvlText w:val="%1.%2.%3"/>
      <w:lvlJc w:val="left"/>
      <w:pPr>
        <w:ind w:left="577" w:hanging="720"/>
      </w:pPr>
      <w:rPr>
        <w:rFonts w:hint="default"/>
      </w:rPr>
    </w:lvl>
    <w:lvl w:ilvl="3">
      <w:start w:val="1"/>
      <w:numFmt w:val="decimal"/>
      <w:isLgl/>
      <w:lvlText w:val="%1.%2.%3.%4"/>
      <w:lvlJc w:val="left"/>
      <w:pPr>
        <w:ind w:left="1014" w:hanging="1080"/>
      </w:pPr>
      <w:rPr>
        <w:rFonts w:hint="default"/>
      </w:rPr>
    </w:lvl>
    <w:lvl w:ilvl="4">
      <w:start w:val="1"/>
      <w:numFmt w:val="decimal"/>
      <w:isLgl/>
      <w:lvlText w:val="%1.%2.%3.%4.%5"/>
      <w:lvlJc w:val="left"/>
      <w:pPr>
        <w:ind w:left="1374" w:hanging="1440"/>
      </w:pPr>
      <w:rPr>
        <w:rFonts w:hint="default"/>
      </w:rPr>
    </w:lvl>
    <w:lvl w:ilvl="5">
      <w:start w:val="1"/>
      <w:numFmt w:val="decimal"/>
      <w:isLgl/>
      <w:lvlText w:val="%1.%2.%3.%4.%5.%6"/>
      <w:lvlJc w:val="left"/>
      <w:pPr>
        <w:ind w:left="1374" w:hanging="1440"/>
      </w:pPr>
      <w:rPr>
        <w:rFonts w:hint="default"/>
      </w:rPr>
    </w:lvl>
    <w:lvl w:ilvl="6">
      <w:start w:val="1"/>
      <w:numFmt w:val="decimal"/>
      <w:isLgl/>
      <w:lvlText w:val="%1.%2.%3.%4.%5.%6.%7"/>
      <w:lvlJc w:val="left"/>
      <w:pPr>
        <w:ind w:left="1734" w:hanging="1800"/>
      </w:pPr>
      <w:rPr>
        <w:rFonts w:hint="default"/>
      </w:rPr>
    </w:lvl>
    <w:lvl w:ilvl="7">
      <w:start w:val="1"/>
      <w:numFmt w:val="decimal"/>
      <w:isLgl/>
      <w:lvlText w:val="%1.%2.%3.%4.%5.%6.%7.%8"/>
      <w:lvlJc w:val="left"/>
      <w:pPr>
        <w:ind w:left="2094" w:hanging="2160"/>
      </w:pPr>
      <w:rPr>
        <w:rFonts w:hint="default"/>
      </w:rPr>
    </w:lvl>
    <w:lvl w:ilvl="8">
      <w:start w:val="1"/>
      <w:numFmt w:val="decimal"/>
      <w:isLgl/>
      <w:lvlText w:val="%1.%2.%3.%4.%5.%6.%7.%8.%9"/>
      <w:lvlJc w:val="left"/>
      <w:pPr>
        <w:ind w:left="2094" w:hanging="2160"/>
      </w:pPr>
      <w:rPr>
        <w:rFonts w:hint="default"/>
      </w:rPr>
    </w:lvl>
  </w:abstractNum>
  <w:num w:numId="1" w16cid:durableId="395474151">
    <w:abstractNumId w:val="1"/>
  </w:num>
  <w:num w:numId="2" w16cid:durableId="1193765088">
    <w:abstractNumId w:val="5"/>
  </w:num>
  <w:num w:numId="3" w16cid:durableId="262882362">
    <w:abstractNumId w:val="0"/>
  </w:num>
  <w:num w:numId="4" w16cid:durableId="1299260531">
    <w:abstractNumId w:val="2"/>
  </w:num>
  <w:num w:numId="5" w16cid:durableId="185768808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962004381">
    <w:abstractNumId w:val="7"/>
  </w:num>
  <w:num w:numId="7" w16cid:durableId="1850214417">
    <w:abstractNumId w:val="3"/>
  </w:num>
  <w:num w:numId="8" w16cid:durableId="503398875">
    <w:abstractNumId w:val="6"/>
  </w:num>
  <w:num w:numId="9" w16cid:durableId="39651907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2108"/>
    <w:rsid w:val="00002073"/>
    <w:rsid w:val="00035B7F"/>
    <w:rsid w:val="000D0782"/>
    <w:rsid w:val="00115935"/>
    <w:rsid w:val="00122061"/>
    <w:rsid w:val="00160BAF"/>
    <w:rsid w:val="00184EF9"/>
    <w:rsid w:val="001B5988"/>
    <w:rsid w:val="001D4AE2"/>
    <w:rsid w:val="001F3180"/>
    <w:rsid w:val="002034D7"/>
    <w:rsid w:val="002244C6"/>
    <w:rsid w:val="00276B2E"/>
    <w:rsid w:val="002C36FE"/>
    <w:rsid w:val="002F6468"/>
    <w:rsid w:val="0030189C"/>
    <w:rsid w:val="0032362C"/>
    <w:rsid w:val="003408E8"/>
    <w:rsid w:val="00344429"/>
    <w:rsid w:val="003B4BEB"/>
    <w:rsid w:val="003C0A8F"/>
    <w:rsid w:val="003D363E"/>
    <w:rsid w:val="003F67A1"/>
    <w:rsid w:val="004C5A71"/>
    <w:rsid w:val="004D6EF7"/>
    <w:rsid w:val="00501D33"/>
    <w:rsid w:val="00570FDE"/>
    <w:rsid w:val="005A1D58"/>
    <w:rsid w:val="005F69EE"/>
    <w:rsid w:val="0061152C"/>
    <w:rsid w:val="00660D10"/>
    <w:rsid w:val="00666CBE"/>
    <w:rsid w:val="006753EB"/>
    <w:rsid w:val="006B34BD"/>
    <w:rsid w:val="006B5815"/>
    <w:rsid w:val="00707EAE"/>
    <w:rsid w:val="0071147F"/>
    <w:rsid w:val="0073092E"/>
    <w:rsid w:val="00756898"/>
    <w:rsid w:val="007775BA"/>
    <w:rsid w:val="007B2691"/>
    <w:rsid w:val="007B2BFA"/>
    <w:rsid w:val="007C3C67"/>
    <w:rsid w:val="007C5EB0"/>
    <w:rsid w:val="007D1FD6"/>
    <w:rsid w:val="008076B7"/>
    <w:rsid w:val="008246C9"/>
    <w:rsid w:val="00826A82"/>
    <w:rsid w:val="0083592F"/>
    <w:rsid w:val="00842108"/>
    <w:rsid w:val="00844107"/>
    <w:rsid w:val="008C282A"/>
    <w:rsid w:val="008C2B75"/>
    <w:rsid w:val="00910574"/>
    <w:rsid w:val="0091356C"/>
    <w:rsid w:val="00914CCA"/>
    <w:rsid w:val="009C3E20"/>
    <w:rsid w:val="009C6568"/>
    <w:rsid w:val="009F509C"/>
    <w:rsid w:val="00A17938"/>
    <w:rsid w:val="00A235E7"/>
    <w:rsid w:val="00A3523B"/>
    <w:rsid w:val="00A61528"/>
    <w:rsid w:val="00AB1234"/>
    <w:rsid w:val="00AD44BD"/>
    <w:rsid w:val="00AE417C"/>
    <w:rsid w:val="00B3269D"/>
    <w:rsid w:val="00B41AB6"/>
    <w:rsid w:val="00B737E9"/>
    <w:rsid w:val="00B8290B"/>
    <w:rsid w:val="00BD7D43"/>
    <w:rsid w:val="00BF4300"/>
    <w:rsid w:val="00C57E5F"/>
    <w:rsid w:val="00C9793F"/>
    <w:rsid w:val="00CC2F67"/>
    <w:rsid w:val="00CD0A9D"/>
    <w:rsid w:val="00CE3B0C"/>
    <w:rsid w:val="00D21600"/>
    <w:rsid w:val="00D45772"/>
    <w:rsid w:val="00D47386"/>
    <w:rsid w:val="00D706D2"/>
    <w:rsid w:val="00D73BD6"/>
    <w:rsid w:val="00DA3233"/>
    <w:rsid w:val="00E045E7"/>
    <w:rsid w:val="00E30599"/>
    <w:rsid w:val="00E667A2"/>
    <w:rsid w:val="00E908D6"/>
    <w:rsid w:val="00E94201"/>
    <w:rsid w:val="00EA242B"/>
    <w:rsid w:val="00EB3C19"/>
    <w:rsid w:val="00EB7188"/>
    <w:rsid w:val="00EF3D39"/>
    <w:rsid w:val="00F16E89"/>
    <w:rsid w:val="00F20EF5"/>
  </w:rsids>
  <m:mathPr>
    <m:mathFont m:val="Cambria Math"/>
    <m:brkBin m:val="before"/>
    <m:brkBinSub m:val="--"/>
    <m:smallFrac m:val="0"/>
    <m:dispDef/>
    <m:lMargin m:val="0"/>
    <m:rMargin m:val="0"/>
    <m:defJc m:val="centerGroup"/>
    <m:wrapIndent m:val="1440"/>
    <m:intLim m:val="subSup"/>
    <m:naryLim m:val="undOvr"/>
  </m:mathPr>
  <w:themeFontLang w:val="nl-NL"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2A39BD"/>
  <w15:chartTrackingRefBased/>
  <w15:docId w15:val="{0886D858-BB68-46C7-AD58-B8F6738929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000000" w:themeColor="text1"/>
        <w:sz w:val="24"/>
        <w:szCs w:val="24"/>
        <w:lang w:val="nl-NL"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570FDE"/>
    <w:pPr>
      <w:spacing w:line="252" w:lineRule="auto"/>
    </w:pPr>
  </w:style>
  <w:style w:type="paragraph" w:styleId="Kop1">
    <w:name w:val="heading 1"/>
    <w:basedOn w:val="Standaard"/>
    <w:next w:val="Standaard"/>
    <w:link w:val="Kop1Char"/>
    <w:uiPriority w:val="9"/>
    <w:qFormat/>
    <w:rsid w:val="00344429"/>
    <w:pPr>
      <w:keepNext/>
      <w:keepLines/>
      <w:numPr>
        <w:numId w:val="4"/>
      </w:numPr>
      <w:spacing w:after="40" w:line="240" w:lineRule="auto"/>
      <w:outlineLvl w:val="0"/>
    </w:pPr>
    <w:rPr>
      <w:rFonts w:asciiTheme="majorHAnsi" w:eastAsiaTheme="majorEastAsia" w:hAnsiTheme="majorHAnsi" w:cstheme="majorBidi"/>
      <w:b/>
      <w:color w:val="FF236B" w:themeColor="accent3"/>
      <w:sz w:val="50"/>
      <w:szCs w:val="40"/>
    </w:rPr>
  </w:style>
  <w:style w:type="paragraph" w:styleId="Kop2">
    <w:name w:val="heading 2"/>
    <w:basedOn w:val="Standaard"/>
    <w:next w:val="Standaard"/>
    <w:link w:val="Kop2Char"/>
    <w:uiPriority w:val="9"/>
    <w:unhideWhenUsed/>
    <w:qFormat/>
    <w:rsid w:val="00344429"/>
    <w:pPr>
      <w:keepNext/>
      <w:keepLines/>
      <w:spacing w:line="240" w:lineRule="auto"/>
      <w:outlineLvl w:val="1"/>
    </w:pPr>
    <w:rPr>
      <w:rFonts w:asciiTheme="majorHAnsi" w:eastAsiaTheme="majorEastAsia" w:hAnsiTheme="majorHAnsi" w:cstheme="majorBidi"/>
      <w:b/>
      <w:color w:val="4000FF" w:themeColor="accent1"/>
      <w:sz w:val="36"/>
      <w:szCs w:val="32"/>
    </w:rPr>
  </w:style>
  <w:style w:type="paragraph" w:styleId="Kop3">
    <w:name w:val="heading 3"/>
    <w:basedOn w:val="Standaard"/>
    <w:next w:val="Standaard"/>
    <w:link w:val="Kop3Char"/>
    <w:uiPriority w:val="9"/>
    <w:unhideWhenUsed/>
    <w:qFormat/>
    <w:rsid w:val="00344429"/>
    <w:pPr>
      <w:keepNext/>
      <w:keepLines/>
      <w:spacing w:line="240" w:lineRule="auto"/>
      <w:outlineLvl w:val="2"/>
    </w:pPr>
    <w:rPr>
      <w:rFonts w:eastAsiaTheme="majorEastAsia" w:cstheme="majorBidi"/>
      <w:b/>
      <w:color w:val="4000FF" w:themeColor="accent1"/>
      <w:sz w:val="28"/>
      <w:szCs w:val="28"/>
    </w:rPr>
  </w:style>
  <w:style w:type="paragraph" w:styleId="Kop4">
    <w:name w:val="heading 4"/>
    <w:basedOn w:val="Standaard"/>
    <w:next w:val="Standaard"/>
    <w:link w:val="Kop4Char"/>
    <w:uiPriority w:val="9"/>
    <w:unhideWhenUsed/>
    <w:qFormat/>
    <w:rsid w:val="00A3523B"/>
    <w:pPr>
      <w:keepNext/>
      <w:keepLines/>
      <w:spacing w:before="80" w:after="40"/>
      <w:outlineLvl w:val="3"/>
    </w:pPr>
    <w:rPr>
      <w:rFonts w:eastAsiaTheme="majorEastAsia" w:cstheme="majorBidi"/>
      <w:b/>
      <w:iCs/>
      <w:color w:val="4000FF" w:themeColor="accent1"/>
    </w:rPr>
  </w:style>
  <w:style w:type="paragraph" w:styleId="Kop5">
    <w:name w:val="heading 5"/>
    <w:basedOn w:val="Standaard"/>
    <w:next w:val="Standaard"/>
    <w:link w:val="Kop5Char"/>
    <w:uiPriority w:val="9"/>
    <w:semiHidden/>
    <w:unhideWhenUsed/>
    <w:qFormat/>
    <w:rsid w:val="00E94201"/>
    <w:pPr>
      <w:keepNext/>
      <w:keepLines/>
      <w:spacing w:before="80" w:after="40"/>
      <w:outlineLvl w:val="4"/>
    </w:pPr>
    <w:rPr>
      <w:rFonts w:eastAsiaTheme="majorEastAsia" w:cstheme="majorBidi"/>
      <w:color w:val="2F00BF" w:themeColor="accent1" w:themeShade="BF"/>
    </w:rPr>
  </w:style>
  <w:style w:type="paragraph" w:styleId="Kop6">
    <w:name w:val="heading 6"/>
    <w:basedOn w:val="Standaard"/>
    <w:next w:val="Standaard"/>
    <w:link w:val="Kop6Char"/>
    <w:uiPriority w:val="9"/>
    <w:semiHidden/>
    <w:unhideWhenUsed/>
    <w:qFormat/>
    <w:rsid w:val="00E94201"/>
    <w:pPr>
      <w:keepNext/>
      <w:keepLines/>
      <w:spacing w:before="4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E94201"/>
    <w:pPr>
      <w:keepNext/>
      <w:keepLines/>
      <w:spacing w:before="4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E94201"/>
    <w:pPr>
      <w:keepNext/>
      <w:keepLines/>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E94201"/>
    <w:pPr>
      <w:keepNext/>
      <w:keepLines/>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344429"/>
    <w:rPr>
      <w:rFonts w:asciiTheme="majorHAnsi" w:eastAsiaTheme="majorEastAsia" w:hAnsiTheme="majorHAnsi" w:cstheme="majorBidi"/>
      <w:b/>
      <w:color w:val="FF236B" w:themeColor="accent3"/>
      <w:sz w:val="50"/>
      <w:szCs w:val="40"/>
    </w:rPr>
  </w:style>
  <w:style w:type="character" w:customStyle="1" w:styleId="Kop2Char">
    <w:name w:val="Kop 2 Char"/>
    <w:basedOn w:val="Standaardalinea-lettertype"/>
    <w:link w:val="Kop2"/>
    <w:uiPriority w:val="9"/>
    <w:rsid w:val="00344429"/>
    <w:rPr>
      <w:rFonts w:asciiTheme="majorHAnsi" w:eastAsiaTheme="majorEastAsia" w:hAnsiTheme="majorHAnsi" w:cstheme="majorBidi"/>
      <w:b/>
      <w:color w:val="4000FF" w:themeColor="accent1"/>
      <w:sz w:val="36"/>
      <w:szCs w:val="32"/>
    </w:rPr>
  </w:style>
  <w:style w:type="character" w:customStyle="1" w:styleId="Kop3Char">
    <w:name w:val="Kop 3 Char"/>
    <w:basedOn w:val="Standaardalinea-lettertype"/>
    <w:link w:val="Kop3"/>
    <w:uiPriority w:val="9"/>
    <w:rsid w:val="00344429"/>
    <w:rPr>
      <w:rFonts w:eastAsiaTheme="majorEastAsia" w:cstheme="majorBidi"/>
      <w:b/>
      <w:color w:val="4000FF" w:themeColor="accent1"/>
      <w:sz w:val="28"/>
      <w:szCs w:val="28"/>
    </w:rPr>
  </w:style>
  <w:style w:type="character" w:customStyle="1" w:styleId="Kop4Char">
    <w:name w:val="Kop 4 Char"/>
    <w:basedOn w:val="Standaardalinea-lettertype"/>
    <w:link w:val="Kop4"/>
    <w:uiPriority w:val="9"/>
    <w:rsid w:val="00A3523B"/>
    <w:rPr>
      <w:rFonts w:eastAsiaTheme="majorEastAsia" w:cstheme="majorBidi"/>
      <w:b/>
      <w:iCs/>
      <w:color w:val="4000FF" w:themeColor="accent1"/>
    </w:rPr>
  </w:style>
  <w:style w:type="character" w:customStyle="1" w:styleId="Kop5Char">
    <w:name w:val="Kop 5 Char"/>
    <w:basedOn w:val="Standaardalinea-lettertype"/>
    <w:link w:val="Kop5"/>
    <w:uiPriority w:val="9"/>
    <w:semiHidden/>
    <w:rsid w:val="00E94201"/>
    <w:rPr>
      <w:rFonts w:eastAsiaTheme="majorEastAsia" w:cstheme="majorBidi"/>
      <w:color w:val="2F00BF" w:themeColor="accent1" w:themeShade="BF"/>
    </w:rPr>
  </w:style>
  <w:style w:type="character" w:customStyle="1" w:styleId="Kop6Char">
    <w:name w:val="Kop 6 Char"/>
    <w:basedOn w:val="Standaardalinea-lettertype"/>
    <w:link w:val="Kop6"/>
    <w:uiPriority w:val="9"/>
    <w:semiHidden/>
    <w:rsid w:val="00E94201"/>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E94201"/>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E94201"/>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E94201"/>
    <w:rPr>
      <w:rFonts w:eastAsiaTheme="majorEastAsia" w:cstheme="majorBidi"/>
      <w:color w:val="272727" w:themeColor="text1" w:themeTint="D8"/>
    </w:rPr>
  </w:style>
  <w:style w:type="paragraph" w:styleId="Titel">
    <w:name w:val="Title"/>
    <w:basedOn w:val="Standaard"/>
    <w:next w:val="Standaard"/>
    <w:link w:val="TitelChar"/>
    <w:uiPriority w:val="10"/>
    <w:qFormat/>
    <w:rsid w:val="002C36FE"/>
    <w:pPr>
      <w:spacing w:after="600" w:line="228" w:lineRule="auto"/>
      <w:contextualSpacing/>
    </w:pPr>
    <w:rPr>
      <w:rFonts w:asciiTheme="majorHAnsi" w:eastAsiaTheme="majorEastAsia" w:hAnsiTheme="majorHAnsi" w:cstheme="majorBidi"/>
      <w:b/>
      <w:color w:val="4000FF" w:themeColor="accent1"/>
      <w:kern w:val="28"/>
      <w:sz w:val="84"/>
      <w:szCs w:val="56"/>
    </w:rPr>
  </w:style>
  <w:style w:type="character" w:customStyle="1" w:styleId="TitelChar">
    <w:name w:val="Titel Char"/>
    <w:basedOn w:val="Standaardalinea-lettertype"/>
    <w:link w:val="Titel"/>
    <w:uiPriority w:val="10"/>
    <w:rsid w:val="002C36FE"/>
    <w:rPr>
      <w:rFonts w:asciiTheme="majorHAnsi" w:eastAsiaTheme="majorEastAsia" w:hAnsiTheme="majorHAnsi" w:cstheme="majorBidi"/>
      <w:b/>
      <w:color w:val="4000FF" w:themeColor="accent1"/>
      <w:kern w:val="28"/>
      <w:sz w:val="84"/>
      <w:szCs w:val="56"/>
    </w:rPr>
  </w:style>
  <w:style w:type="paragraph" w:styleId="Ondertitel">
    <w:name w:val="Subtitle"/>
    <w:basedOn w:val="Standaard"/>
    <w:next w:val="Standaard"/>
    <w:link w:val="OndertitelChar"/>
    <w:uiPriority w:val="11"/>
    <w:qFormat/>
    <w:rsid w:val="002C36FE"/>
    <w:pPr>
      <w:numPr>
        <w:ilvl w:val="1"/>
      </w:numPr>
      <w:spacing w:after="240" w:line="216" w:lineRule="auto"/>
    </w:pPr>
    <w:rPr>
      <w:rFonts w:eastAsiaTheme="majorEastAsia" w:cstheme="majorBidi"/>
      <w:b/>
      <w:color w:val="FF236B" w:themeColor="accent3"/>
      <w:sz w:val="48"/>
      <w:szCs w:val="28"/>
    </w:rPr>
  </w:style>
  <w:style w:type="character" w:customStyle="1" w:styleId="OndertitelChar">
    <w:name w:val="Ondertitel Char"/>
    <w:basedOn w:val="Standaardalinea-lettertype"/>
    <w:link w:val="Ondertitel"/>
    <w:uiPriority w:val="11"/>
    <w:rsid w:val="002C36FE"/>
    <w:rPr>
      <w:rFonts w:eastAsiaTheme="majorEastAsia" w:cstheme="majorBidi"/>
      <w:b/>
      <w:color w:val="FF236B" w:themeColor="accent3"/>
      <w:sz w:val="48"/>
      <w:szCs w:val="28"/>
    </w:rPr>
  </w:style>
  <w:style w:type="paragraph" w:styleId="Citaat">
    <w:name w:val="Quote"/>
    <w:basedOn w:val="Standaard"/>
    <w:next w:val="Standaard"/>
    <w:link w:val="CitaatChar"/>
    <w:uiPriority w:val="29"/>
    <w:qFormat/>
    <w:rsid w:val="006753EB"/>
    <w:pPr>
      <w:spacing w:before="160" w:after="160"/>
      <w:ind w:right="5103"/>
    </w:pPr>
    <w:rPr>
      <w:rFonts w:ascii="Aptos Light" w:hAnsi="Aptos Light"/>
      <w:i/>
      <w:iCs/>
      <w:color w:val="FF236B" w:themeColor="accent3"/>
      <w:sz w:val="36"/>
    </w:rPr>
  </w:style>
  <w:style w:type="character" w:customStyle="1" w:styleId="CitaatChar">
    <w:name w:val="Citaat Char"/>
    <w:basedOn w:val="Standaardalinea-lettertype"/>
    <w:link w:val="Citaat"/>
    <w:uiPriority w:val="29"/>
    <w:rsid w:val="006753EB"/>
    <w:rPr>
      <w:rFonts w:ascii="Aptos Light" w:hAnsi="Aptos Light"/>
      <w:i/>
      <w:iCs/>
      <w:color w:val="FF236B" w:themeColor="accent3"/>
      <w:sz w:val="36"/>
    </w:rPr>
  </w:style>
  <w:style w:type="paragraph" w:styleId="Lijstalinea">
    <w:name w:val="List Paragraph"/>
    <w:basedOn w:val="Standaard"/>
    <w:uiPriority w:val="7"/>
    <w:qFormat/>
    <w:rsid w:val="00E94201"/>
    <w:pPr>
      <w:numPr>
        <w:numId w:val="1"/>
      </w:numPr>
      <w:contextualSpacing/>
    </w:pPr>
  </w:style>
  <w:style w:type="paragraph" w:styleId="Koptekst">
    <w:name w:val="header"/>
    <w:basedOn w:val="Standaard"/>
    <w:link w:val="KoptekstChar"/>
    <w:uiPriority w:val="99"/>
    <w:unhideWhenUsed/>
    <w:rsid w:val="00D21600"/>
    <w:pPr>
      <w:tabs>
        <w:tab w:val="center" w:pos="4536"/>
        <w:tab w:val="right" w:pos="9072"/>
      </w:tabs>
      <w:jc w:val="right"/>
    </w:pPr>
  </w:style>
  <w:style w:type="character" w:customStyle="1" w:styleId="KoptekstChar">
    <w:name w:val="Koptekst Char"/>
    <w:basedOn w:val="Standaardalinea-lettertype"/>
    <w:link w:val="Koptekst"/>
    <w:uiPriority w:val="99"/>
    <w:rsid w:val="00D21600"/>
  </w:style>
  <w:style w:type="paragraph" w:styleId="Voettekst">
    <w:name w:val="footer"/>
    <w:basedOn w:val="Standaard"/>
    <w:link w:val="VoettekstChar"/>
    <w:uiPriority w:val="99"/>
    <w:unhideWhenUsed/>
    <w:rsid w:val="00A17938"/>
    <w:pPr>
      <w:tabs>
        <w:tab w:val="center" w:pos="4536"/>
        <w:tab w:val="right" w:pos="9072"/>
      </w:tabs>
    </w:pPr>
    <w:rPr>
      <w:rFonts w:ascii="Aptos SemiBold" w:hAnsi="Aptos SemiBold"/>
      <w:sz w:val="22"/>
    </w:rPr>
  </w:style>
  <w:style w:type="character" w:customStyle="1" w:styleId="VoettekstChar">
    <w:name w:val="Voettekst Char"/>
    <w:basedOn w:val="Standaardalinea-lettertype"/>
    <w:link w:val="Voettekst"/>
    <w:uiPriority w:val="99"/>
    <w:rsid w:val="00A17938"/>
    <w:rPr>
      <w:rFonts w:ascii="Aptos SemiBold" w:hAnsi="Aptos SemiBold"/>
      <w:sz w:val="22"/>
    </w:rPr>
  </w:style>
  <w:style w:type="table" w:styleId="Tabelraster">
    <w:name w:val="Table Grid"/>
    <w:basedOn w:val="Standaardtabel"/>
    <w:uiPriority w:val="39"/>
    <w:rsid w:val="00A179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Onopgemaaktetabel3">
    <w:name w:val="Plain Table 3"/>
    <w:basedOn w:val="Standaardtabel"/>
    <w:uiPriority w:val="43"/>
    <w:rsid w:val="00A17938"/>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Tekstvantijdelijkeaanduiding">
    <w:name w:val="Placeholder Text"/>
    <w:basedOn w:val="Standaardalinea-lettertype"/>
    <w:uiPriority w:val="99"/>
    <w:semiHidden/>
    <w:rsid w:val="00A17938"/>
    <w:rPr>
      <w:color w:val="666666"/>
    </w:rPr>
  </w:style>
  <w:style w:type="paragraph" w:customStyle="1" w:styleId="Leadtekst">
    <w:name w:val="Leadtekst"/>
    <w:basedOn w:val="Standaard"/>
    <w:uiPriority w:val="1"/>
    <w:qFormat/>
    <w:rsid w:val="00344429"/>
    <w:pPr>
      <w:spacing w:line="245" w:lineRule="auto"/>
      <w:jc w:val="both"/>
    </w:pPr>
    <w:rPr>
      <w:rFonts w:ascii="Aptos SemiBold" w:hAnsi="Aptos SemiBold"/>
      <w:noProof/>
      <w:sz w:val="30"/>
      <w:szCs w:val="30"/>
    </w:rPr>
  </w:style>
  <w:style w:type="numbering" w:customStyle="1" w:styleId="LijstalineaOPDC">
    <w:name w:val="Lijstalinea OPDC"/>
    <w:uiPriority w:val="99"/>
    <w:rsid w:val="002034D7"/>
    <w:pPr>
      <w:numPr>
        <w:numId w:val="1"/>
      </w:numPr>
    </w:pPr>
  </w:style>
  <w:style w:type="numbering" w:customStyle="1" w:styleId="LijstnummeringOPDC">
    <w:name w:val="Lijstnummering OPDC"/>
    <w:uiPriority w:val="99"/>
    <w:rsid w:val="002034D7"/>
    <w:pPr>
      <w:numPr>
        <w:numId w:val="2"/>
      </w:numPr>
    </w:pPr>
  </w:style>
  <w:style w:type="paragraph" w:styleId="Lijstnummering">
    <w:name w:val="List Number"/>
    <w:basedOn w:val="Standaard"/>
    <w:uiPriority w:val="7"/>
    <w:unhideWhenUsed/>
    <w:qFormat/>
    <w:rsid w:val="002034D7"/>
    <w:pPr>
      <w:numPr>
        <w:numId w:val="2"/>
      </w:numPr>
      <w:contextualSpacing/>
    </w:pPr>
  </w:style>
  <w:style w:type="paragraph" w:styleId="Inhopg1">
    <w:name w:val="toc 1"/>
    <w:basedOn w:val="Standaard"/>
    <w:next w:val="Standaard"/>
    <w:autoRedefine/>
    <w:uiPriority w:val="39"/>
    <w:unhideWhenUsed/>
    <w:rsid w:val="00BD7D43"/>
    <w:pPr>
      <w:spacing w:before="360" w:after="60"/>
    </w:pPr>
    <w:rPr>
      <w:b/>
      <w:color w:val="FF236B" w:themeColor="accent3"/>
      <w:sz w:val="36"/>
    </w:rPr>
  </w:style>
  <w:style w:type="paragraph" w:styleId="Inhopg2">
    <w:name w:val="toc 2"/>
    <w:basedOn w:val="Standaard"/>
    <w:next w:val="Standaard"/>
    <w:autoRedefine/>
    <w:uiPriority w:val="39"/>
    <w:unhideWhenUsed/>
    <w:rsid w:val="000D0782"/>
    <w:pPr>
      <w:tabs>
        <w:tab w:val="right" w:pos="10194"/>
      </w:tabs>
      <w:spacing w:after="40"/>
      <w:ind w:left="709"/>
    </w:pPr>
    <w:rPr>
      <w:b/>
      <w:color w:val="4000FF" w:themeColor="accent1"/>
      <w:sz w:val="28"/>
    </w:rPr>
  </w:style>
  <w:style w:type="paragraph" w:styleId="Inhopg3">
    <w:name w:val="toc 3"/>
    <w:basedOn w:val="Standaard"/>
    <w:next w:val="Standaard"/>
    <w:autoRedefine/>
    <w:uiPriority w:val="39"/>
    <w:unhideWhenUsed/>
    <w:rsid w:val="000D0782"/>
    <w:pPr>
      <w:tabs>
        <w:tab w:val="right" w:pos="10194"/>
      </w:tabs>
      <w:spacing w:after="40"/>
      <w:ind w:left="709"/>
    </w:pPr>
    <w:rPr>
      <w:rFonts w:ascii="Aptos SemiBold" w:hAnsi="Aptos SemiBold"/>
      <w:sz w:val="26"/>
    </w:rPr>
  </w:style>
  <w:style w:type="paragraph" w:styleId="Inhopg4">
    <w:name w:val="toc 4"/>
    <w:basedOn w:val="Standaard"/>
    <w:next w:val="Standaard"/>
    <w:autoRedefine/>
    <w:uiPriority w:val="39"/>
    <w:unhideWhenUsed/>
    <w:rsid w:val="00BD7D43"/>
    <w:pPr>
      <w:spacing w:after="40"/>
      <w:ind w:left="720"/>
    </w:pPr>
    <w:rPr>
      <w:sz w:val="26"/>
    </w:rPr>
  </w:style>
  <w:style w:type="character" w:styleId="Hyperlink">
    <w:name w:val="Hyperlink"/>
    <w:basedOn w:val="Standaardalinea-lettertype"/>
    <w:uiPriority w:val="99"/>
    <w:unhideWhenUsed/>
    <w:rsid w:val="00A3523B"/>
    <w:rPr>
      <w:color w:val="000000" w:themeColor="hyperlink"/>
      <w:u w:val="single"/>
    </w:rPr>
  </w:style>
  <w:style w:type="numbering" w:customStyle="1" w:styleId="GenummerdeKoppen">
    <w:name w:val="Genummerde Koppen"/>
    <w:uiPriority w:val="99"/>
    <w:rsid w:val="000D0782"/>
    <w:pPr>
      <w:numPr>
        <w:numId w:val="4"/>
      </w:numPr>
    </w:pPr>
  </w:style>
  <w:style w:type="table" w:styleId="Lijsttabel3-Accent3">
    <w:name w:val="List Table 3 Accent 3"/>
    <w:basedOn w:val="Standaardtabel"/>
    <w:uiPriority w:val="48"/>
    <w:rsid w:val="003B4BEB"/>
    <w:rPr>
      <w:sz w:val="20"/>
    </w:rPr>
    <w:tblPr>
      <w:tblStyleRowBandSize w:val="1"/>
      <w:tblStyleColBandSize w:val="1"/>
      <w:tblBorders>
        <w:left w:val="single" w:sz="4" w:space="0" w:color="FF236B" w:themeColor="accent3"/>
        <w:bottom w:val="single" w:sz="4" w:space="0" w:color="FF236B" w:themeColor="accent3"/>
        <w:right w:val="single" w:sz="4" w:space="0" w:color="FF236B" w:themeColor="accent3"/>
      </w:tblBorders>
      <w:tblCellMar>
        <w:top w:w="96" w:type="dxa"/>
        <w:left w:w="113" w:type="dxa"/>
        <w:bottom w:w="96" w:type="dxa"/>
        <w:right w:w="113" w:type="dxa"/>
      </w:tblCellMar>
    </w:tblPr>
    <w:tblStylePr w:type="firstRow">
      <w:rPr>
        <w:b/>
        <w:bCs/>
        <w:color w:val="4000FF" w:themeColor="accent1"/>
        <w:sz w:val="24"/>
      </w:rPr>
    </w:tblStylePr>
    <w:tblStylePr w:type="lastRow">
      <w:rPr>
        <w:b/>
        <w:bCs/>
      </w:rPr>
      <w:tblPr/>
      <w:tcPr>
        <w:tcBorders>
          <w:top w:val="double" w:sz="4" w:space="0" w:color="FF236B" w:themeColor="accent3"/>
        </w:tcBorders>
        <w:shd w:val="clear" w:color="auto" w:fill="FFFFFF" w:themeFill="background1"/>
      </w:tcPr>
    </w:tblStylePr>
    <w:tblStylePr w:type="firstCol">
      <w:rPr>
        <w:b/>
        <w:bCs/>
        <w:color w:val="FFFFFF" w:themeColor="background1"/>
      </w:rPr>
      <w:tblPr/>
      <w:tcPr>
        <w:tcBorders>
          <w:top w:val="nil"/>
          <w:left w:val="single" w:sz="4" w:space="0" w:color="FF236B" w:themeColor="accent3"/>
          <w:bottom w:val="single" w:sz="4" w:space="0" w:color="FF236B" w:themeColor="accent3"/>
          <w:right w:val="nil"/>
          <w:insideH w:val="single" w:sz="4" w:space="0" w:color="FFFFFF" w:themeColor="background1"/>
          <w:insideV w:val="nil"/>
          <w:tl2br w:val="nil"/>
          <w:tr2bl w:val="nil"/>
        </w:tcBorders>
        <w:shd w:val="clear" w:color="auto" w:fill="FF236B" w:themeFill="accent3"/>
      </w:tcPr>
    </w:tblStylePr>
    <w:tblStylePr w:type="lastCol">
      <w:rPr>
        <w:b/>
        <w:bCs/>
      </w:rPr>
      <w:tblPr/>
      <w:tcPr>
        <w:tcBorders>
          <w:left w:val="nil"/>
        </w:tcBorders>
        <w:shd w:val="clear" w:color="auto" w:fill="FFFFFF" w:themeFill="background1"/>
      </w:tcPr>
    </w:tblStylePr>
    <w:tblStylePr w:type="band1Vert">
      <w:tblPr/>
      <w:tcPr>
        <w:tcBorders>
          <w:left w:val="single" w:sz="4" w:space="0" w:color="FF236B" w:themeColor="accent3"/>
          <w:right w:val="single" w:sz="4" w:space="0" w:color="FF236B" w:themeColor="accent3"/>
        </w:tcBorders>
      </w:tcPr>
    </w:tblStylePr>
    <w:tblStylePr w:type="band1Horz">
      <w:tblPr/>
      <w:tcPr>
        <w:tcBorders>
          <w:top w:val="single" w:sz="4" w:space="0" w:color="FF236B" w:themeColor="accent3"/>
          <w:bottom w:val="single" w:sz="4" w:space="0" w:color="FF236B" w:themeColor="accent3"/>
          <w:insideH w:val="nil"/>
        </w:tcBorders>
      </w:tcPr>
    </w:tblStylePr>
    <w:tblStylePr w:type="neCell">
      <w:tblPr/>
      <w:tcPr>
        <w:tcBorders>
          <w:left w:val="nil"/>
          <w:bottom w:val="nil"/>
        </w:tcBorders>
      </w:tcPr>
    </w:tblStylePr>
    <w:tblStylePr w:type="nwCell">
      <w:rPr>
        <w:color w:val="4000FF" w:themeColor="accent1"/>
        <w:sz w:val="24"/>
      </w:rPr>
      <w:tblPr/>
      <w:tcPr>
        <w:shd w:val="clear" w:color="auto" w:fill="FFFFFF" w:themeFill="background1"/>
      </w:tcPr>
    </w:tblStylePr>
    <w:tblStylePr w:type="seCell">
      <w:tblPr/>
      <w:tcPr>
        <w:tcBorders>
          <w:top w:val="double" w:sz="4" w:space="0" w:color="FF236B" w:themeColor="accent3"/>
          <w:left w:val="nil"/>
        </w:tcBorders>
      </w:tcPr>
    </w:tblStylePr>
    <w:tblStylePr w:type="swCell">
      <w:tblPr/>
      <w:tcPr>
        <w:shd w:val="clear" w:color="auto" w:fill="FF236B" w:themeFill="accent3"/>
      </w:tcPr>
    </w:tblStylePr>
  </w:style>
  <w:style w:type="paragraph" w:styleId="Bijschrift">
    <w:name w:val="caption"/>
    <w:basedOn w:val="Standaard"/>
    <w:next w:val="Standaard"/>
    <w:uiPriority w:val="35"/>
    <w:unhideWhenUsed/>
    <w:qFormat/>
    <w:rsid w:val="009C3E20"/>
    <w:pPr>
      <w:spacing w:before="120" w:after="120" w:line="240" w:lineRule="auto"/>
    </w:pPr>
    <w:rPr>
      <w:rFonts w:ascii="Aptos SemiBold" w:hAnsi="Aptos SemiBold"/>
      <w:iCs/>
      <w:color w:val="4000FF" w:themeColor="accent1"/>
      <w:sz w:val="20"/>
      <w:szCs w:val="18"/>
    </w:rPr>
  </w:style>
  <w:style w:type="character" w:styleId="Zwaar">
    <w:name w:val="Strong"/>
    <w:basedOn w:val="Standaardalinea-lettertype"/>
    <w:uiPriority w:val="22"/>
    <w:qFormat/>
    <w:rsid w:val="006753EB"/>
    <w:rPr>
      <w:rFonts w:ascii="Aptos SemiBold" w:hAnsi="Aptos SemiBold"/>
      <w:b w:val="0"/>
      <w:bCs/>
    </w:rPr>
  </w:style>
  <w:style w:type="character" w:styleId="Onopgelostemelding">
    <w:name w:val="Unresolved Mention"/>
    <w:basedOn w:val="Standaardalinea-lettertype"/>
    <w:uiPriority w:val="99"/>
    <w:semiHidden/>
    <w:unhideWhenUsed/>
    <w:rsid w:val="007C5EB0"/>
    <w:rPr>
      <w:color w:val="605E5C"/>
      <w:shd w:val="clear" w:color="auto" w:fill="E1DFDD"/>
    </w:rPr>
  </w:style>
  <w:style w:type="paragraph" w:styleId="Voetnoottekst">
    <w:name w:val="footnote text"/>
    <w:basedOn w:val="Standaard"/>
    <w:link w:val="VoetnoottekstChar"/>
    <w:uiPriority w:val="99"/>
    <w:semiHidden/>
    <w:unhideWhenUsed/>
    <w:rsid w:val="007C5EB0"/>
    <w:pPr>
      <w:spacing w:line="240" w:lineRule="auto"/>
    </w:pPr>
    <w:rPr>
      <w:sz w:val="20"/>
      <w:szCs w:val="20"/>
    </w:rPr>
  </w:style>
  <w:style w:type="character" w:customStyle="1" w:styleId="VoetnoottekstChar">
    <w:name w:val="Voetnoottekst Char"/>
    <w:basedOn w:val="Standaardalinea-lettertype"/>
    <w:link w:val="Voetnoottekst"/>
    <w:uiPriority w:val="99"/>
    <w:semiHidden/>
    <w:rsid w:val="007C5EB0"/>
    <w:rPr>
      <w:sz w:val="20"/>
      <w:szCs w:val="20"/>
    </w:rPr>
  </w:style>
  <w:style w:type="character" w:styleId="Voetnootmarkering">
    <w:name w:val="footnote reference"/>
    <w:basedOn w:val="Standaardalinea-lettertype"/>
    <w:uiPriority w:val="99"/>
    <w:semiHidden/>
    <w:unhideWhenUsed/>
    <w:rsid w:val="007C5EB0"/>
    <w:rPr>
      <w:vertAlign w:val="superscript"/>
    </w:rPr>
  </w:style>
  <w:style w:type="paragraph" w:customStyle="1" w:styleId="Tabelkop">
    <w:name w:val="Tabelkop"/>
    <w:basedOn w:val="Standaard"/>
    <w:uiPriority w:val="8"/>
    <w:qFormat/>
    <w:rsid w:val="006B34BD"/>
    <w:pPr>
      <w:spacing w:line="240" w:lineRule="auto"/>
    </w:pPr>
    <w:rPr>
      <w:b/>
      <w:bCs/>
      <w:color w:val="4000FF" w:themeColor="accent1"/>
      <w:sz w:val="28"/>
      <w:szCs w:val="28"/>
    </w:rPr>
  </w:style>
  <w:style w:type="paragraph" w:customStyle="1" w:styleId="Stijl1">
    <w:name w:val="Stijl1"/>
    <w:basedOn w:val="Lijstalinea"/>
    <w:link w:val="Stijl1Char"/>
    <w:qFormat/>
    <w:rsid w:val="00842108"/>
    <w:pPr>
      <w:numPr>
        <w:numId w:val="6"/>
      </w:numPr>
      <w:spacing w:line="420" w:lineRule="atLeast"/>
      <w:outlineLvl w:val="2"/>
    </w:pPr>
    <w:rPr>
      <w:rFonts w:ascii="Verdana" w:eastAsia="Times New Roman" w:hAnsi="Verdana" w:cs="Arial"/>
      <w:b/>
      <w:bCs/>
      <w:color w:val="4000FF"/>
      <w:lang w:eastAsia="nl-NL"/>
      <w14:ligatures w14:val="none"/>
    </w:rPr>
  </w:style>
  <w:style w:type="character" w:customStyle="1" w:styleId="Stijl1Char">
    <w:name w:val="Stijl1 Char"/>
    <w:basedOn w:val="Standaardalinea-lettertype"/>
    <w:link w:val="Stijl1"/>
    <w:rsid w:val="00842108"/>
    <w:rPr>
      <w:rFonts w:ascii="Verdana" w:eastAsia="Times New Roman" w:hAnsi="Verdana" w:cs="Arial"/>
      <w:b/>
      <w:bCs/>
      <w:color w:val="4000FF"/>
      <w:lang w:eastAsia="nl-NL"/>
      <w14:ligatures w14:val="none"/>
    </w:rPr>
  </w:style>
  <w:style w:type="paragraph" w:styleId="Kopvaninhoudsopgave">
    <w:name w:val="TOC Heading"/>
    <w:basedOn w:val="Kop1"/>
    <w:next w:val="Standaard"/>
    <w:uiPriority w:val="39"/>
    <w:semiHidden/>
    <w:unhideWhenUsed/>
    <w:qFormat/>
    <w:rsid w:val="00A61528"/>
    <w:pPr>
      <w:numPr>
        <w:numId w:val="0"/>
      </w:numPr>
      <w:spacing w:before="240" w:after="0" w:line="252" w:lineRule="auto"/>
      <w:outlineLvl w:val="9"/>
    </w:pPr>
    <w:rPr>
      <w:b w:val="0"/>
      <w:color w:val="2F00BF" w:themeColor="accent1" w:themeShade="BF"/>
      <w:sz w:val="32"/>
      <w:szCs w:val="32"/>
    </w:rPr>
  </w:style>
  <w:style w:type="paragraph" w:customStyle="1" w:styleId="Stijl2">
    <w:name w:val="Stijl2"/>
    <w:basedOn w:val="Kop2"/>
    <w:link w:val="Stijl2Char"/>
    <w:autoRedefine/>
    <w:qFormat/>
    <w:rsid w:val="007C3C67"/>
    <w:pPr>
      <w:spacing w:before="40"/>
      <w:ind w:left="-66"/>
    </w:pPr>
    <w:rPr>
      <w:rFonts w:eastAsia="Verdana" w:cs="Arial"/>
      <w:color w:val="D24463" w:themeColor="accent4" w:themeTint="99"/>
      <w:sz w:val="22"/>
      <w:szCs w:val="22"/>
      <w:lang w:eastAsia="nl-NL"/>
      <w14:ligatures w14:val="none"/>
    </w:rPr>
  </w:style>
  <w:style w:type="character" w:customStyle="1" w:styleId="Stijl2Char">
    <w:name w:val="Stijl2 Char"/>
    <w:basedOn w:val="Standaardalinea-lettertype"/>
    <w:link w:val="Stijl2"/>
    <w:rsid w:val="007C3C67"/>
    <w:rPr>
      <w:rFonts w:asciiTheme="majorHAnsi" w:eastAsia="Verdana" w:hAnsiTheme="majorHAnsi" w:cs="Arial"/>
      <w:b/>
      <w:color w:val="D24463" w:themeColor="accent4" w:themeTint="99"/>
      <w:sz w:val="22"/>
      <w:szCs w:val="22"/>
      <w:lang w:eastAsia="nl-NL"/>
      <w14:ligatures w14:val="none"/>
    </w:rPr>
  </w:style>
  <w:style w:type="paragraph" w:styleId="Geenafstand">
    <w:name w:val="No Spacing"/>
    <w:link w:val="GeenafstandChar"/>
    <w:uiPriority w:val="1"/>
    <w:qFormat/>
    <w:rsid w:val="00A61528"/>
    <w:rPr>
      <w:color w:val="auto"/>
      <w:sz w:val="22"/>
      <w:szCs w:val="22"/>
      <w14:ligatures w14:val="none"/>
    </w:rPr>
  </w:style>
  <w:style w:type="paragraph" w:customStyle="1" w:styleId="Stijl3">
    <w:name w:val="Stijl3"/>
    <w:basedOn w:val="Standaard"/>
    <w:link w:val="Stijl3Char"/>
    <w:qFormat/>
    <w:rsid w:val="00A61528"/>
    <w:pPr>
      <w:spacing w:after="160" w:line="259" w:lineRule="auto"/>
    </w:pPr>
    <w:rPr>
      <w:rFonts w:ascii="Verdana" w:eastAsia="Verdana" w:hAnsi="Verdana" w:cs="Verdana"/>
      <w:b/>
      <w:bCs/>
      <w:color w:val="auto"/>
      <w:sz w:val="22"/>
      <w:szCs w:val="22"/>
      <w14:ligatures w14:val="none"/>
    </w:rPr>
  </w:style>
  <w:style w:type="character" w:customStyle="1" w:styleId="Stijl3Char">
    <w:name w:val="Stijl3 Char"/>
    <w:basedOn w:val="Standaardalinea-lettertype"/>
    <w:link w:val="Stijl3"/>
    <w:rsid w:val="00A61528"/>
    <w:rPr>
      <w:rFonts w:ascii="Verdana" w:eastAsia="Verdana" w:hAnsi="Verdana" w:cs="Verdana"/>
      <w:b/>
      <w:bCs/>
      <w:color w:val="auto"/>
      <w:sz w:val="22"/>
      <w:szCs w:val="22"/>
      <w14:ligatures w14:val="none"/>
    </w:rPr>
  </w:style>
  <w:style w:type="paragraph" w:customStyle="1" w:styleId="Stijl5">
    <w:name w:val="Stijl5"/>
    <w:basedOn w:val="Geenafstand"/>
    <w:link w:val="Stijl5Char"/>
    <w:qFormat/>
    <w:rsid w:val="00A61528"/>
    <w:rPr>
      <w:rFonts w:ascii="Verdana" w:eastAsia="Verdana" w:hAnsi="Verdana" w:cs="Verdana"/>
    </w:rPr>
  </w:style>
  <w:style w:type="character" w:customStyle="1" w:styleId="GeenafstandChar">
    <w:name w:val="Geen afstand Char"/>
    <w:basedOn w:val="Standaardalinea-lettertype"/>
    <w:link w:val="Geenafstand"/>
    <w:uiPriority w:val="1"/>
    <w:rsid w:val="00A61528"/>
    <w:rPr>
      <w:color w:val="auto"/>
      <w:sz w:val="22"/>
      <w:szCs w:val="22"/>
      <w14:ligatures w14:val="none"/>
    </w:rPr>
  </w:style>
  <w:style w:type="character" w:customStyle="1" w:styleId="Stijl5Char">
    <w:name w:val="Stijl5 Char"/>
    <w:basedOn w:val="GeenafstandChar"/>
    <w:link w:val="Stijl5"/>
    <w:rsid w:val="00A61528"/>
    <w:rPr>
      <w:rFonts w:ascii="Verdana" w:eastAsia="Verdana" w:hAnsi="Verdana" w:cs="Verdana"/>
      <w:color w:val="auto"/>
      <w:sz w:val="22"/>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opdcrotterdam.nl" TargetMode="External"/><Relationship Id="rId18" Type="http://schemas.openxmlformats.org/officeDocument/2006/relationships/hyperlink" Target="http://www.opdcrotterdam.nl" TargetMode="External"/><Relationship Id="rId26" Type="http://schemas.openxmlformats.org/officeDocument/2006/relationships/image" Target="media/image8.jpeg"/><Relationship Id="rId21" Type="http://schemas.openxmlformats.org/officeDocument/2006/relationships/diagramData" Target="diagrams/data1.xml"/><Relationship Id="rId34"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svg"/><Relationship Id="rId17" Type="http://schemas.openxmlformats.org/officeDocument/2006/relationships/image" Target="media/image5.png"/><Relationship Id="rId25" Type="http://schemas.microsoft.com/office/2007/relationships/diagramDrawing" Target="diagrams/drawing1.xml"/><Relationship Id="rId33" Type="http://schemas.openxmlformats.org/officeDocument/2006/relationships/image" Target="media/image12.jp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svg"/><Relationship Id="rId20" Type="http://schemas.openxmlformats.org/officeDocument/2006/relationships/image" Target="media/image6.png"/><Relationship Id="rId29" Type="http://schemas.openxmlformats.org/officeDocument/2006/relationships/hyperlink" Target="mailto:info@opdcrotterdam.nl"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diagramColors" Target="diagrams/colors1.xml"/><Relationship Id="rId32" Type="http://schemas.openxmlformats.org/officeDocument/2006/relationships/hyperlink" Target="https://www.lmc-vo.nl/media/01xm4mkc/klachtenregeling-saro-feb-2025.pdf" TargetMode="External"/><Relationship Id="rId37"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diagramQuickStyle" Target="diagrams/quickStyle1.xml"/><Relationship Id="rId28" Type="http://schemas.openxmlformats.org/officeDocument/2006/relationships/image" Target="media/image10.jpeg"/><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mailto:info@eenheidzorg.nl" TargetMode="External"/><Relationship Id="rId31" Type="http://schemas.openxmlformats.org/officeDocument/2006/relationships/image" Target="media/image1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info@eenheidzorg.nl" TargetMode="External"/><Relationship Id="rId22" Type="http://schemas.openxmlformats.org/officeDocument/2006/relationships/diagramLayout" Target="diagrams/layout1.xml"/><Relationship Id="rId27" Type="http://schemas.openxmlformats.org/officeDocument/2006/relationships/image" Target="media/image9.png"/><Relationship Id="rId30" Type="http://schemas.openxmlformats.org/officeDocument/2006/relationships/hyperlink" Target="https://www.opdcrotterdam.nl" TargetMode="External"/><Relationship Id="rId35" Type="http://schemas.openxmlformats.org/officeDocument/2006/relationships/footer" Target="footer1.xml"/><Relationship Id="rId8" Type="http://schemas.openxmlformats.org/officeDocument/2006/relationships/webSettings" Target="web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2" Type="http://schemas.openxmlformats.org/officeDocument/2006/relationships/image" Target="media/image14.svg"/><Relationship Id="rId1" Type="http://schemas.openxmlformats.org/officeDocument/2006/relationships/image" Target="media/image1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stavrakaki\AppData\Local\Microsoft\Windows\INetCache\Content.Outlook\6RFLIJ5S\Saro%20OPDC%20Rapport%20sjabloon.dotx" TargetMode="External"/></Relationships>
</file>

<file path=word/diagrams/_rels/data1.xml.rels><?xml version="1.0" encoding="UTF-8" standalone="yes"?>
<Relationships xmlns="http://schemas.openxmlformats.org/package/2006/relationships"><Relationship Id="rId1" Type="http://schemas.openxmlformats.org/officeDocument/2006/relationships/image" Target="../media/image7.jpg"/></Relationships>
</file>

<file path=word/diagrams/_rels/drawing1.xml.rels><?xml version="1.0" encoding="UTF-8" standalone="yes"?>
<Relationships xmlns="http://schemas.openxmlformats.org/package/2006/relationships"><Relationship Id="rId1" Type="http://schemas.openxmlformats.org/officeDocument/2006/relationships/image" Target="../media/image7.jpg"/></Relationships>
</file>

<file path=word/diagrams/colors1.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1BB56A5-FF8F-4DE4-ADA8-14AFD1EE09F0}" type="doc">
      <dgm:prSet loTypeId="urn:microsoft.com/office/officeart/2009/layout/CirclePictureHierarchy" loCatId="picture" qsTypeId="urn:microsoft.com/office/officeart/2005/8/quickstyle/simple1" qsCatId="simple" csTypeId="urn:microsoft.com/office/officeart/2005/8/colors/accent6_2" csCatId="accent6" phldr="1"/>
      <dgm:spPr/>
      <dgm:t>
        <a:bodyPr/>
        <a:lstStyle/>
        <a:p>
          <a:endParaRPr lang="nl-NL"/>
        </a:p>
      </dgm:t>
    </dgm:pt>
    <dgm:pt modelId="{A843D536-CC55-4A45-8E83-DD8BCD4D0B69}">
      <dgm:prSet phldrT="[Tekst]" custT="1"/>
      <dgm:spPr/>
      <dgm:t>
        <a:bodyPr/>
        <a:lstStyle/>
        <a:p>
          <a:r>
            <a:rPr lang="nl-NL" sz="100">
              <a:solidFill>
                <a:schemeClr val="bg1"/>
              </a:solidFill>
            </a:rPr>
            <a:t> </a:t>
          </a:r>
        </a:p>
      </dgm:t>
    </dgm:pt>
    <dgm:pt modelId="{87FC06A5-D80D-4C8B-9CB3-C964761BD7AE}" type="parTrans" cxnId="{61D8B62F-FDED-49B0-8EEF-8C71507B2EE2}">
      <dgm:prSet/>
      <dgm:spPr/>
      <dgm:t>
        <a:bodyPr/>
        <a:lstStyle/>
        <a:p>
          <a:endParaRPr lang="nl-NL" sz="100">
            <a:solidFill>
              <a:schemeClr val="bg1"/>
            </a:solidFill>
          </a:endParaRPr>
        </a:p>
      </dgm:t>
    </dgm:pt>
    <dgm:pt modelId="{E9B3B513-C041-4CAF-9D9E-18E1EBB3076B}" type="sibTrans" cxnId="{61D8B62F-FDED-49B0-8EEF-8C71507B2EE2}">
      <dgm:prSet/>
      <dgm:spPr/>
      <dgm:t>
        <a:bodyPr/>
        <a:lstStyle/>
        <a:p>
          <a:endParaRPr lang="nl-NL" sz="100">
            <a:solidFill>
              <a:schemeClr val="bg1"/>
            </a:solidFill>
          </a:endParaRPr>
        </a:p>
      </dgm:t>
    </dgm:pt>
    <dgm:pt modelId="{EB70C8E1-AE3D-476E-B524-06804C074397}" type="pres">
      <dgm:prSet presAssocID="{71BB56A5-FF8F-4DE4-ADA8-14AFD1EE09F0}" presName="hierChild1" presStyleCnt="0">
        <dgm:presLayoutVars>
          <dgm:chPref val="1"/>
          <dgm:dir/>
          <dgm:animOne val="branch"/>
          <dgm:animLvl val="lvl"/>
          <dgm:resizeHandles/>
        </dgm:presLayoutVars>
      </dgm:prSet>
      <dgm:spPr/>
    </dgm:pt>
    <dgm:pt modelId="{90FF1428-B767-4310-8788-8B2A96778F32}" type="pres">
      <dgm:prSet presAssocID="{A843D536-CC55-4A45-8E83-DD8BCD4D0B69}" presName="hierRoot1" presStyleCnt="0"/>
      <dgm:spPr/>
    </dgm:pt>
    <dgm:pt modelId="{00AF2E5A-5397-4D95-8341-EE631D233B8A}" type="pres">
      <dgm:prSet presAssocID="{A843D536-CC55-4A45-8E83-DD8BCD4D0B69}" presName="composite" presStyleCnt="0"/>
      <dgm:spPr/>
    </dgm:pt>
    <dgm:pt modelId="{E7188F48-8C2C-4CD6-A118-B3A12A2B0353}" type="pres">
      <dgm:prSet presAssocID="{A843D536-CC55-4A45-8E83-DD8BCD4D0B69}" presName="image" presStyleLbl="node0" presStyleIdx="0" presStyleCnt="1" custScaleX="254726" custScaleY="254726" custLinFactNeighborX="827" custLinFactNeighborY="-9455"/>
      <dgm:spPr>
        <a:blipFill>
          <a:blip xmlns:r="http://schemas.openxmlformats.org/officeDocument/2006/relationships" r:embed="rId1"/>
          <a:srcRect/>
          <a:stretch>
            <a:fillRect l="-25000" r="-25000"/>
          </a:stretch>
        </a:blipFill>
        <a:ln>
          <a:noFill/>
        </a:ln>
      </dgm:spPr>
    </dgm:pt>
    <dgm:pt modelId="{4000716C-0BF1-42E6-AB76-409A430613E3}" type="pres">
      <dgm:prSet presAssocID="{A843D536-CC55-4A45-8E83-DD8BCD4D0B69}" presName="text" presStyleLbl="revTx" presStyleIdx="0" presStyleCnt="1" custFlipVert="1" custScaleX="6136" custScaleY="2786" custLinFactX="-52987" custLinFactNeighborX="-100000" custLinFactNeighborY="-87504">
        <dgm:presLayoutVars>
          <dgm:chPref val="3"/>
        </dgm:presLayoutVars>
      </dgm:prSet>
      <dgm:spPr/>
    </dgm:pt>
    <dgm:pt modelId="{625D9501-BE44-496C-83CD-0C6C03B66023}" type="pres">
      <dgm:prSet presAssocID="{A843D536-CC55-4A45-8E83-DD8BCD4D0B69}" presName="hierChild2" presStyleCnt="0"/>
      <dgm:spPr/>
    </dgm:pt>
  </dgm:ptLst>
  <dgm:cxnLst>
    <dgm:cxn modelId="{61D8B62F-FDED-49B0-8EEF-8C71507B2EE2}" srcId="{71BB56A5-FF8F-4DE4-ADA8-14AFD1EE09F0}" destId="{A843D536-CC55-4A45-8E83-DD8BCD4D0B69}" srcOrd="0" destOrd="0" parTransId="{87FC06A5-D80D-4C8B-9CB3-C964761BD7AE}" sibTransId="{E9B3B513-C041-4CAF-9D9E-18E1EBB3076B}"/>
    <dgm:cxn modelId="{9DFCFEE7-3CB3-4487-8D94-9938B489D6BE}" type="presOf" srcId="{71BB56A5-FF8F-4DE4-ADA8-14AFD1EE09F0}" destId="{EB70C8E1-AE3D-476E-B524-06804C074397}" srcOrd="0" destOrd="0" presId="urn:microsoft.com/office/officeart/2009/layout/CirclePictureHierarchy"/>
    <dgm:cxn modelId="{9E0411FC-C2AA-4D92-A7EF-CF0E39B9F9E4}" type="presOf" srcId="{A843D536-CC55-4A45-8E83-DD8BCD4D0B69}" destId="{4000716C-0BF1-42E6-AB76-409A430613E3}" srcOrd="0" destOrd="0" presId="urn:microsoft.com/office/officeart/2009/layout/CirclePictureHierarchy"/>
    <dgm:cxn modelId="{29078CFF-1586-44AB-8EAB-738A847854AC}" type="presParOf" srcId="{EB70C8E1-AE3D-476E-B524-06804C074397}" destId="{90FF1428-B767-4310-8788-8B2A96778F32}" srcOrd="0" destOrd="0" presId="urn:microsoft.com/office/officeart/2009/layout/CirclePictureHierarchy"/>
    <dgm:cxn modelId="{ECFD9554-B9C2-4DB9-B780-4F34F0C8B0D1}" type="presParOf" srcId="{90FF1428-B767-4310-8788-8B2A96778F32}" destId="{00AF2E5A-5397-4D95-8341-EE631D233B8A}" srcOrd="0" destOrd="0" presId="urn:microsoft.com/office/officeart/2009/layout/CirclePictureHierarchy"/>
    <dgm:cxn modelId="{61708346-20F2-41B5-B2F4-BD80460D656C}" type="presParOf" srcId="{00AF2E5A-5397-4D95-8341-EE631D233B8A}" destId="{E7188F48-8C2C-4CD6-A118-B3A12A2B0353}" srcOrd="0" destOrd="0" presId="urn:microsoft.com/office/officeart/2009/layout/CirclePictureHierarchy"/>
    <dgm:cxn modelId="{FCF23E50-97EC-4E5B-97FB-2E74BDBF5627}" type="presParOf" srcId="{00AF2E5A-5397-4D95-8341-EE631D233B8A}" destId="{4000716C-0BF1-42E6-AB76-409A430613E3}" srcOrd="1" destOrd="0" presId="urn:microsoft.com/office/officeart/2009/layout/CirclePictureHierarchy"/>
    <dgm:cxn modelId="{0D0943C0-10B8-495B-A72E-E8D385C62F2E}" type="presParOf" srcId="{90FF1428-B767-4310-8788-8B2A96778F32}" destId="{625D9501-BE44-496C-83CD-0C6C03B66023}" srcOrd="1" destOrd="0" presId="urn:microsoft.com/office/officeart/2009/layout/CirclePictureHierarchy"/>
  </dgm:cxnLst>
  <dgm:bg/>
  <dgm:whole>
    <a:ln>
      <a:noFill/>
    </a:ln>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7188F48-8C2C-4CD6-A118-B3A12A2B0353}">
      <dsp:nvSpPr>
        <dsp:cNvPr id="0" name=""/>
        <dsp:cNvSpPr/>
      </dsp:nvSpPr>
      <dsp:spPr>
        <a:xfrm>
          <a:off x="22847" y="0"/>
          <a:ext cx="6778736" cy="6778736"/>
        </a:xfrm>
        <a:prstGeom prst="ellipse">
          <a:avLst/>
        </a:prstGeom>
        <a:blipFill>
          <a:blip xmlns:r="http://schemas.openxmlformats.org/officeDocument/2006/relationships" r:embed="rId1"/>
          <a:srcRect/>
          <a:stretch>
            <a:fillRect l="-25000" r="-25000"/>
          </a:stretch>
        </a:blipFill>
        <a:ln w="10795" cap="flat" cmpd="sng" algn="ctr">
          <a:noFill/>
          <a:prstDash val="solid"/>
        </a:ln>
        <a:effectLst/>
      </dsp:spPr>
      <dsp:style>
        <a:lnRef idx="2">
          <a:scrgbClr r="0" g="0" b="0"/>
        </a:lnRef>
        <a:fillRef idx="1">
          <a:scrgbClr r="0" g="0" b="0"/>
        </a:fillRef>
        <a:effectRef idx="0">
          <a:scrgbClr r="0" g="0" b="0"/>
        </a:effectRef>
        <a:fontRef idx="minor">
          <a:schemeClr val="lt1"/>
        </a:fontRef>
      </dsp:style>
    </dsp:sp>
    <dsp:sp modelId="{4000716C-0BF1-42E6-AB76-409A430613E3}">
      <dsp:nvSpPr>
        <dsp:cNvPr id="0" name=""/>
        <dsp:cNvSpPr/>
      </dsp:nvSpPr>
      <dsp:spPr>
        <a:xfrm flipV="1">
          <a:off x="487318" y="1047631"/>
          <a:ext cx="244935" cy="741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 tIns="3810" rIns="3810" bIns="3810" numCol="1" spcCol="1270" anchor="ctr" anchorCtr="0">
          <a:noAutofit/>
        </a:bodyPr>
        <a:lstStyle/>
        <a:p>
          <a:pPr marL="0" lvl="0" indent="0" algn="l" defTabSz="44450">
            <a:lnSpc>
              <a:spcPct val="90000"/>
            </a:lnSpc>
            <a:spcBef>
              <a:spcPct val="0"/>
            </a:spcBef>
            <a:spcAft>
              <a:spcPct val="35000"/>
            </a:spcAft>
            <a:buNone/>
          </a:pPr>
          <a:r>
            <a:rPr lang="nl-NL" sz="100" kern="1200">
              <a:solidFill>
                <a:schemeClr val="bg1"/>
              </a:solidFill>
            </a:rPr>
            <a:t> </a:t>
          </a:r>
        </a:p>
      </dsp:txBody>
      <dsp:txXfrm rot="10800000">
        <a:off x="487318" y="1047631"/>
        <a:ext cx="244935" cy="74140"/>
      </dsp:txXfrm>
    </dsp:sp>
  </dsp:spTree>
</dsp:drawing>
</file>

<file path=word/diagrams/layout1.xml><?xml version="1.0" encoding="utf-8"?>
<dgm:layoutDef xmlns:dgm="http://schemas.openxmlformats.org/drawingml/2006/diagram" xmlns:a="http://schemas.openxmlformats.org/drawingml/2006/main" uniqueId="urn:microsoft.com/office/officeart/2009/layout/CirclePictureHierarchy">
  <dgm:title val=""/>
  <dgm:desc val=""/>
  <dgm:catLst>
    <dgm:cat type="hierarchy" pri="1750"/>
    <dgm:cat type="picture" pri="23000"/>
    <dgm:cat type="pictureconvert" pri="2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5"/>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h" for="ch" forName="image" refType="h" fact="0.8"/>
              <dgm:constr type="w" for="ch" forName="image" refType="h" refFor="ch" refForName="image"/>
              <dgm:constr type="t" for="ch" forName="image" refType="h" fact="0.1"/>
              <dgm:constr type="l" for="ch" forName="image"/>
              <dgm:constr type="w" for="ch" forName="text" refType="w" fact="0.6"/>
              <dgm:constr type="h" for="ch" forName="text" refType="h" fact="0.8"/>
              <dgm:constr type="t" for="ch" forName="text" refType="w" fact="0.04"/>
              <dgm:constr type="l" for="ch" forName="text" refType="w" fact="0.4"/>
            </dgm:constrLst>
            <dgm:ruleLst/>
            <dgm:layoutNode name="image" styleLbl="node0">
              <dgm:alg type="sp"/>
              <dgm:shape xmlns:r="http://schemas.openxmlformats.org/officeDocument/2006/relationships" type="ellipse" r:blip="" blipPhldr="1">
                <dgm:adjLst/>
              </dgm:shape>
              <dgm:presOf/>
              <dgm:constrLst/>
              <dgm:ruleLst/>
            </dgm:layoutNode>
            <dgm:layoutNode name="text"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image"/>
                    <dgm:param type="dstNode" val="image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h" for="ch" forName="image2" refType="h" fact="0.8"/>
                      <dgm:constr type="w" for="ch" forName="image2" refType="h" refFor="ch" refForName="image2"/>
                      <dgm:constr type="t" for="ch" forName="image2" refType="h" fact="0.1"/>
                      <dgm:constr type="l" for="ch" forName="image2"/>
                      <dgm:constr type="w" for="ch" forName="text2" refType="w" fact="0.6"/>
                      <dgm:constr type="h" for="ch" forName="text2" refType="h" fact="0.8"/>
                      <dgm:constr type="t" for="ch" forName="text2" refType="w" fact="0.04"/>
                      <dgm:constr type="l" for="ch" forName="text2" refType="w" fact="0.4"/>
                    </dgm:constrLst>
                    <dgm:ruleLst/>
                    <dgm:layoutNode name="image2">
                      <dgm:alg type="sp"/>
                      <dgm:shape xmlns:r="http://schemas.openxmlformats.org/officeDocument/2006/relationships" type="ellipse" r:blip="" blipPhldr="1">
                        <dgm:adjLst/>
                      </dgm:shape>
                      <dgm:presOf/>
                      <dgm:constrLst/>
                      <dgm:ruleLst/>
                    </dgm:layoutNode>
                    <dgm:layoutNode name="text2"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image2"/>
                            <dgm:param type="dstNode" val="image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h" for="ch" forName="image3" refType="h" fact="0.8"/>
                              <dgm:constr type="w" for="ch" forName="image3" refType="h" refFor="ch" refForName="image3"/>
                              <dgm:constr type="t" for="ch" forName="image3" refType="h" fact="0.1"/>
                              <dgm:constr type="l" for="ch" forName="image3"/>
                              <dgm:constr type="w" for="ch" forName="text3" refType="w" fact="0.6"/>
                              <dgm:constr type="h" for="ch" forName="text3" refType="h" fact="0.8"/>
                              <dgm:constr type="t" for="ch" forName="text3" refType="w" fact="0.04"/>
                              <dgm:constr type="l" for="ch" forName="text3" refType="w" fact="0.4"/>
                            </dgm:constrLst>
                            <dgm:ruleLst/>
                            <dgm:layoutNode name="image3">
                              <dgm:alg type="sp"/>
                              <dgm:shape xmlns:r="http://schemas.openxmlformats.org/officeDocument/2006/relationships" type="ellipse" r:blip="" blipPhldr="1">
                                <dgm:adjLst/>
                              </dgm:shape>
                              <dgm:presOf/>
                              <dgm:constrLst/>
                              <dgm:ruleLst/>
                            </dgm:layoutNode>
                            <dgm:layoutNode name="text3"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image3"/>
                                        <dgm:param type="dstNode" val="image4"/>
                                      </dgm:alg>
                                    </dgm:if>
                                    <dgm:else name="Name26">
                                      <dgm:alg type="conn">
                                        <dgm:param type="dim" val="1D"/>
                                        <dgm:param type="endSty" val="noArr"/>
                                        <dgm:param type="connRout" val="bend"/>
                                        <dgm:param type="bendPt" val="end"/>
                                        <dgm:param type="begPts" val="bCtr"/>
                                        <dgm:param type="endPts" val="tCtr"/>
                                        <dgm:param type="srcNode" val="image4"/>
                                        <dgm:param type="dstNode" val="image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h" for="ch" forName="image4" refType="h" fact="0.8"/>
                                      <dgm:constr type="w" for="ch" forName="image4" refType="h" refFor="ch" refForName="image4"/>
                                      <dgm:constr type="t" for="ch" forName="image4" refType="h" fact="0.1"/>
                                      <dgm:constr type="l" for="ch" forName="image4"/>
                                      <dgm:constr type="w" for="ch" forName="text4" refType="w" fact="0.6"/>
                                      <dgm:constr type="h" for="ch" forName="text4" refType="h" fact="0.8"/>
                                      <dgm:constr type="t" for="ch" forName="text4" refType="w" fact="0.04"/>
                                      <dgm:constr type="l" for="ch" forName="text4" refType="w" fact="0.4"/>
                                    </dgm:constrLst>
                                    <dgm:ruleLst/>
                                    <dgm:layoutNode name="image4">
                                      <dgm:alg type="sp"/>
                                      <dgm:shape xmlns:r="http://schemas.openxmlformats.org/officeDocument/2006/relationships" type="ellipse" r:blip="" blipPhldr="1">
                                        <dgm:adjLst/>
                                      </dgm:shape>
                                      <dgm:presOf/>
                                      <dgm:constrLst/>
                                      <dgm:ruleLst/>
                                    </dgm:layoutNode>
                                    <dgm:layoutNode name="text4"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33B77E63297A4EA19036035360E8E431"/>
        <w:category>
          <w:name w:val="Algemeen"/>
          <w:gallery w:val="placeholder"/>
        </w:category>
        <w:types>
          <w:type w:val="bbPlcHdr"/>
        </w:types>
        <w:behaviors>
          <w:behavior w:val="content"/>
        </w:behaviors>
        <w:guid w:val="{CA98AB87-4A6F-48FB-88A9-8513DADDDFE1}"/>
      </w:docPartPr>
      <w:docPartBody>
        <w:p w:rsidR="003D2EC5" w:rsidRDefault="0084443D">
          <w:pPr>
            <w:pStyle w:val="33B77E63297A4EA19036035360E8E431"/>
          </w:pPr>
          <w:r w:rsidRPr="001E639A">
            <w:rPr>
              <w:rStyle w:val="Tekstvantijdelijkeaanduiding"/>
            </w:rPr>
            <w:t>[Titel]</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Light">
    <w:charset w:val="00"/>
    <w:family w:val="swiss"/>
    <w:pitch w:val="variable"/>
    <w:sig w:usb0="20000287" w:usb1="00000003" w:usb2="00000000" w:usb3="00000000" w:csb0="0000019F" w:csb1="00000000"/>
  </w:font>
  <w:font w:name="Aptos SemiBold">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IDFont+F1">
    <w:altName w:val="Calibri"/>
    <w:panose1 w:val="00000000000000000000"/>
    <w:charset w:val="00"/>
    <w:family w:val="auto"/>
    <w:notTrueType/>
    <w:pitch w:val="default"/>
    <w:sig w:usb0="00000003" w:usb1="00000000" w:usb2="00000000" w:usb3="00000000" w:csb0="00000001"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788C"/>
    <w:rsid w:val="000F0EB1"/>
    <w:rsid w:val="003D2EC5"/>
    <w:rsid w:val="0084443D"/>
    <w:rsid w:val="00953686"/>
    <w:rsid w:val="009C6568"/>
    <w:rsid w:val="00B41AB6"/>
    <w:rsid w:val="00B737E9"/>
    <w:rsid w:val="00CC788C"/>
    <w:rsid w:val="00E045E7"/>
    <w:rsid w:val="00EB004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l-NL" w:eastAsia="nl-NL"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Tekstvantijdelijkeaanduiding">
    <w:name w:val="Placeholder Text"/>
    <w:basedOn w:val="Standaardalinea-lettertype"/>
    <w:uiPriority w:val="99"/>
    <w:semiHidden/>
    <w:rPr>
      <w:color w:val="666666"/>
    </w:rPr>
  </w:style>
  <w:style w:type="paragraph" w:customStyle="1" w:styleId="33B77E63297A4EA19036035360E8E431">
    <w:name w:val="33B77E63297A4EA19036035360E8E43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Kantoorthema">
  <a:themeElements>
    <a:clrScheme name="Saro-OPDC">
      <a:dk1>
        <a:sysClr val="windowText" lastClr="000000"/>
      </a:dk1>
      <a:lt1>
        <a:sysClr val="window" lastClr="FFFFFF"/>
      </a:lt1>
      <a:dk2>
        <a:srgbClr val="000000"/>
      </a:dk2>
      <a:lt2>
        <a:srgbClr val="FFFFFF"/>
      </a:lt2>
      <a:accent1>
        <a:srgbClr val="4000FF"/>
      </a:accent1>
      <a:accent2>
        <a:srgbClr val="004064"/>
      </a:accent2>
      <a:accent3>
        <a:srgbClr val="FF236B"/>
      </a:accent3>
      <a:accent4>
        <a:srgbClr val="641829"/>
      </a:accent4>
      <a:accent5>
        <a:srgbClr val="6093AC"/>
      </a:accent5>
      <a:accent6>
        <a:srgbClr val="AAC5D2"/>
      </a:accent6>
      <a:hlink>
        <a:srgbClr val="000000"/>
      </a:hlink>
      <a:folHlink>
        <a:srgbClr val="000000"/>
      </a:folHlink>
    </a:clrScheme>
    <a:fontScheme name="Aptos">
      <a:majorFont>
        <a:latin typeface="Aptos"/>
        <a:ea typeface=""/>
        <a:cs typeface=""/>
      </a:majorFont>
      <a:minorFont>
        <a:latin typeface="Aptos"/>
        <a:ea typeface=""/>
        <a:cs typeface=""/>
      </a:minorFont>
    </a:fontScheme>
    <a:fmtScheme name="Subtiel effen">
      <a:fillStyleLst>
        <a:solidFill>
          <a:schemeClr val="phClr"/>
        </a:solidFill>
        <a:solidFill>
          <a:schemeClr val="phClr">
            <a:tint val="65000"/>
          </a:schemeClr>
        </a:solidFill>
        <a:solidFill>
          <a:schemeClr val="phClr">
            <a:shade val="80000"/>
            <a:satMod val="150000"/>
          </a:schemeClr>
        </a:solidFill>
      </a:fillStyleLst>
      <a:lnStyleLst>
        <a:ln w="9525" cap="flat" cmpd="sng" algn="ctr">
          <a:solidFill>
            <a:schemeClr val="phClr"/>
          </a:solidFill>
          <a:prstDash val="solid"/>
        </a:ln>
        <a:ln w="10795" cap="flat" cmpd="sng" algn="ctr">
          <a:solidFill>
            <a:schemeClr val="phClr"/>
          </a:solidFill>
          <a:prstDash val="solid"/>
        </a:ln>
        <a:ln w="17145" cap="flat" cmpd="sng" algn="ctr">
          <a:solidFill>
            <a:schemeClr val="phClr">
              <a:shade val="95000"/>
              <a:alpha val="50000"/>
              <a:satMod val="150000"/>
            </a:schemeClr>
          </a:solidFill>
          <a:prstDash val="solid"/>
        </a:ln>
      </a:lnStyleLst>
      <a:effectStyleLst>
        <a:effectStyle>
          <a:effectLst/>
        </a:effectStyle>
        <a:effectStyle>
          <a:effectLst/>
        </a:effectStyle>
        <a:effectStyle>
          <a:effectLst>
            <a:outerShdw blurRad="44450" dist="13970" dir="5400000" algn="ctr" rotWithShape="0">
              <a:srgbClr val="000000">
                <a:alpha val="45000"/>
              </a:srgbClr>
            </a:outerShdw>
          </a:effectLst>
          <a:scene3d>
            <a:camera prst="orthographicFront">
              <a:rot lat="0" lon="0" rev="0"/>
            </a:camera>
            <a:lightRig rig="twoPt" dir="tl"/>
          </a:scene3d>
          <a:sp3d prstMaterial="flat">
            <a:bevelT w="12700" h="25400" prst="coolSlant"/>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7d7d66b2-2e57-41e0-be82-cdf6e54286a1">
      <Terms xmlns="http://schemas.microsoft.com/office/infopath/2007/PartnerControls"/>
    </lcf76f155ced4ddcb4097134ff3c332f>
    <Title0 xmlns="7d7d66b2-2e57-41e0-be82-cdf6e54286a1"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D04C25643171D349A52EEBD593CE9123" ma:contentTypeVersion="13" ma:contentTypeDescription="Een nieuw document maken." ma:contentTypeScope="" ma:versionID="a92857934fac344e76e920b44c3b1e91">
  <xsd:schema xmlns:xsd="http://www.w3.org/2001/XMLSchema" xmlns:xs="http://www.w3.org/2001/XMLSchema" xmlns:p="http://schemas.microsoft.com/office/2006/metadata/properties" xmlns:ns2="7d7d66b2-2e57-41e0-be82-cdf6e54286a1" targetNamespace="http://schemas.microsoft.com/office/2006/metadata/properties" ma:root="true" ma:fieldsID="00570e8fe1a48a23208bb38e29e6d173" ns2:_="">
    <xsd:import namespace="7d7d66b2-2e57-41e0-be82-cdf6e54286a1"/>
    <xsd:element name="properties">
      <xsd:complexType>
        <xsd:sequence>
          <xsd:element name="documentManagement">
            <xsd:complexType>
              <xsd:all>
                <xsd:element ref="ns2:Title0" minOccurs="0"/>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2:MediaServiceOCR"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7d66b2-2e57-41e0-be82-cdf6e54286a1" elementFormDefault="qualified">
    <xsd:import namespace="http://schemas.microsoft.com/office/2006/documentManagement/types"/>
    <xsd:import namespace="http://schemas.microsoft.com/office/infopath/2007/PartnerControls"/>
    <xsd:element name="Title0" ma:index="8" nillable="true" ma:displayName="Title" ma:description="" ma:internalName="Title0">
      <xsd:simpleType>
        <xsd:restriction base="dms:Text">
          <xsd:maxLength value="255"/>
        </xsd:restriction>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Afbeeldingtags" ma:readOnly="false" ma:fieldId="{5cf76f15-5ced-4ddc-b409-7134ff3c332f}" ma:taxonomyMulti="true" ma:sspId="0c9375bc-25c6-407e-9b71-2e7f23d56647"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BillingMetadata" ma:index="20"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C561977-59F9-4151-9ACE-FFC333C6FF3D}">
  <ds:schemaRefs>
    <ds:schemaRef ds:uri="http://schemas.microsoft.com/office/2006/metadata/properties"/>
    <ds:schemaRef ds:uri="http://schemas.microsoft.com/office/infopath/2007/PartnerControls"/>
    <ds:schemaRef ds:uri="7d7d66b2-2e57-41e0-be82-cdf6e54286a1"/>
  </ds:schemaRefs>
</ds:datastoreItem>
</file>

<file path=customXml/itemProps2.xml><?xml version="1.0" encoding="utf-8"?>
<ds:datastoreItem xmlns:ds="http://schemas.openxmlformats.org/officeDocument/2006/customXml" ds:itemID="{319F6A95-A207-40A9-B5EE-ED7874BC1FB6}">
  <ds:schemaRefs>
    <ds:schemaRef ds:uri="http://schemas.openxmlformats.org/officeDocument/2006/bibliography"/>
  </ds:schemaRefs>
</ds:datastoreItem>
</file>

<file path=customXml/itemProps3.xml><?xml version="1.0" encoding="utf-8"?>
<ds:datastoreItem xmlns:ds="http://schemas.openxmlformats.org/officeDocument/2006/customXml" ds:itemID="{6E1E4E42-0C25-4FC2-80FC-ED3CBB7E87A8}">
  <ds:schemaRefs>
    <ds:schemaRef ds:uri="http://schemas.microsoft.com/sharepoint/v3/contenttype/forms"/>
  </ds:schemaRefs>
</ds:datastoreItem>
</file>

<file path=customXml/itemProps4.xml><?xml version="1.0" encoding="utf-8"?>
<ds:datastoreItem xmlns:ds="http://schemas.openxmlformats.org/officeDocument/2006/customXml" ds:itemID="{0B7E9A6D-5163-4E6E-9D19-360C5C2275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7d66b2-2e57-41e0-be82-cdf6e54286a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Saro OPDC Rapport sjabloon</Template>
  <TotalTime>2</TotalTime>
  <Pages>12</Pages>
  <Words>3282</Words>
  <Characters>18052</Characters>
  <Application>Microsoft Office Word</Application>
  <DocSecurity>0</DocSecurity>
  <Lines>150</Lines>
  <Paragraphs>42</Paragraphs>
  <ScaleCrop>false</ScaleCrop>
  <HeadingPairs>
    <vt:vector size="2" baseType="variant">
      <vt:variant>
        <vt:lpstr>Titel</vt:lpstr>
      </vt:variant>
      <vt:variant>
        <vt:i4>1</vt:i4>
      </vt:variant>
    </vt:vector>
  </HeadingPairs>
  <TitlesOfParts>
    <vt:vector size="1" baseType="lpstr">
      <vt:lpstr>Schoolgids 
2025-2026</vt:lpstr>
    </vt:vector>
  </TitlesOfParts>
  <Company/>
  <LinksUpToDate>false</LinksUpToDate>
  <CharactersWithSpaces>21292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Schoolgids 
2025-2026</dc:title>
  <dc:subject/>
  <dc:creator>Maria Stavrakaki</dc:creator>
  <cp:keywords/>
  <dc:description/>
  <cp:lastModifiedBy>Rianne Schop</cp:lastModifiedBy>
  <cp:revision>2</cp:revision>
  <cp:lastPrinted>2026-01-26T10:51:00Z</cp:lastPrinted>
  <dcterms:created xsi:type="dcterms:W3CDTF">2026-03-17T09:53:00Z</dcterms:created>
  <dcterms:modified xsi:type="dcterms:W3CDTF">2026-03-17T09:53:00Z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2026-01-22T08:06:59Z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0c912f61-b9b9-4a3f-be26-6eb78dfcc51e</vt:lpwstr>
  </property>
  <property fmtid="{D5CDD505-2E9C-101B-9397-08002B2CF9AE}" pid="7" name="MSIP_Label_defa4170-0d19-0005-0004-bc88714345d2_ActionId">
    <vt:lpwstr>fe80aea4-e04e-4675-93c3-529644b65d4e</vt:lpwstr>
  </property>
  <property fmtid="{D5CDD505-2E9C-101B-9397-08002B2CF9AE}" pid="8" name="MSIP_Label_defa4170-0d19-0005-0004-bc88714345d2_ContentBits">
    <vt:lpwstr>0</vt:lpwstr>
  </property>
  <property fmtid="{D5CDD505-2E9C-101B-9397-08002B2CF9AE}" pid="9" name="MSIP_Label_defa4170-0d19-0005-0004-bc88714345d2_Tag">
    <vt:lpwstr>10, 3, 0, 1</vt:lpwstr>
  </property>
  <property fmtid="{D5CDD505-2E9C-101B-9397-08002B2CF9AE}" pid="10" name="ContentTypeId">
    <vt:lpwstr>0x010100D04C25643171D349A52EEBD593CE9123</vt:lpwstr>
  </property>
  <property fmtid="{D5CDD505-2E9C-101B-9397-08002B2CF9AE}" pid="11" name="MediaServiceImageTags">
    <vt:lpwstr/>
  </property>
</Properties>
</file>